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28C1E" w14:textId="77777777" w:rsidR="00864CCE" w:rsidRDefault="00864CCE" w:rsidP="007D1357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82EAB9E" w14:textId="01E65CC2" w:rsidR="007D1357" w:rsidRDefault="00847A27" w:rsidP="007D1357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  <w:r w:rsidR="009032E2" w:rsidRPr="009032E2">
        <w:rPr>
          <w:rFonts w:ascii="Arial" w:hAnsi="Arial" w:cs="Arial"/>
          <w:b/>
          <w:bCs/>
          <w:sz w:val="22"/>
          <w:szCs w:val="22"/>
        </w:rPr>
        <w:t>mit a műv</w:t>
      </w:r>
      <w:r w:rsidR="007E5140">
        <w:rPr>
          <w:rFonts w:ascii="Arial" w:hAnsi="Arial" w:cs="Arial"/>
          <w:b/>
          <w:bCs/>
          <w:sz w:val="22"/>
          <w:szCs w:val="22"/>
        </w:rPr>
        <w:t>észetben</w:t>
      </w:r>
      <w:r w:rsidR="009032E2" w:rsidRPr="009032E2">
        <w:rPr>
          <w:rFonts w:ascii="Arial" w:hAnsi="Arial" w:cs="Arial"/>
          <w:b/>
          <w:bCs/>
          <w:sz w:val="22"/>
          <w:szCs w:val="22"/>
        </w:rPr>
        <w:t xml:space="preserve"> keresünk, és amit magunkban találunk</w:t>
      </w:r>
      <w:r w:rsidR="009032E2">
        <w:rPr>
          <w:rFonts w:ascii="Arial" w:hAnsi="Arial" w:cs="Arial"/>
          <w:b/>
          <w:bCs/>
          <w:sz w:val="22"/>
          <w:szCs w:val="22"/>
        </w:rPr>
        <w:t xml:space="preserve"> </w:t>
      </w:r>
      <w:r w:rsidR="007D1357" w:rsidRPr="009032E2">
        <w:rPr>
          <w:rFonts w:ascii="Arial" w:hAnsi="Arial" w:cs="Arial"/>
          <w:b/>
          <w:bCs/>
          <w:sz w:val="22"/>
          <w:szCs w:val="22"/>
        </w:rPr>
        <w:t xml:space="preserve">– </w:t>
      </w:r>
      <w:r w:rsidR="009032E2">
        <w:rPr>
          <w:rFonts w:ascii="Arial" w:hAnsi="Arial" w:cs="Arial"/>
          <w:b/>
          <w:bCs/>
          <w:sz w:val="22"/>
          <w:szCs w:val="22"/>
        </w:rPr>
        <w:t>E</w:t>
      </w:r>
      <w:r w:rsidR="007D1357" w:rsidRPr="009032E2">
        <w:rPr>
          <w:rFonts w:ascii="Arial" w:hAnsi="Arial" w:cs="Arial"/>
          <w:b/>
          <w:bCs/>
          <w:sz w:val="22"/>
          <w:szCs w:val="22"/>
        </w:rPr>
        <w:t xml:space="preserve">lstartolt az </w:t>
      </w:r>
      <w:r w:rsidR="007D1357" w:rsidRPr="009032E2">
        <w:rPr>
          <w:rFonts w:ascii="Arial" w:hAnsi="Arial" w:cs="Arial"/>
          <w:b/>
          <w:bCs/>
          <w:i/>
          <w:iCs/>
          <w:sz w:val="22"/>
          <w:szCs w:val="22"/>
        </w:rPr>
        <w:t>ART</w:t>
      </w:r>
      <w:r w:rsidR="007D1357" w:rsidRPr="009032E2">
        <w:rPr>
          <w:rFonts w:ascii="Arial" w:hAnsi="Arial" w:cs="Arial"/>
          <w:b/>
          <w:bCs/>
          <w:sz w:val="22"/>
          <w:szCs w:val="22"/>
        </w:rPr>
        <w:t>ÉRIA</w:t>
      </w:r>
      <w:r w:rsidR="009032E2">
        <w:rPr>
          <w:rFonts w:ascii="Arial" w:hAnsi="Arial" w:cs="Arial"/>
          <w:b/>
          <w:bCs/>
          <w:sz w:val="22"/>
          <w:szCs w:val="22"/>
        </w:rPr>
        <w:t xml:space="preserve"> Podcast</w:t>
      </w:r>
    </w:p>
    <w:p w14:paraId="517A99A6" w14:textId="77777777" w:rsidR="007D1357" w:rsidRPr="00375A2A" w:rsidRDefault="007D1357" w:rsidP="007D1357">
      <w:pPr>
        <w:spacing w:line="259" w:lineRule="auto"/>
        <w:jc w:val="both"/>
        <w:rPr>
          <w:rFonts w:ascii="Arial" w:hAnsi="Arial" w:cs="Arial"/>
          <w:b/>
          <w:bCs/>
        </w:rPr>
      </w:pPr>
    </w:p>
    <w:p w14:paraId="6765598F" w14:textId="5D68D722" w:rsidR="007D1357" w:rsidRDefault="007D1357" w:rsidP="007D1357">
      <w:pPr>
        <w:spacing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</w:t>
      </w:r>
      <w:r w:rsidRPr="00FA4633">
        <w:rPr>
          <w:rFonts w:ascii="Arial" w:hAnsi="Arial" w:cs="Arial"/>
          <w:b/>
          <w:bCs/>
          <w:sz w:val="20"/>
          <w:szCs w:val="20"/>
        </w:rPr>
        <w:t>i</w:t>
      </w:r>
      <w:r w:rsidR="00F503AF">
        <w:rPr>
          <w:rFonts w:ascii="Arial" w:hAnsi="Arial" w:cs="Arial"/>
          <w:b/>
          <w:bCs/>
          <w:sz w:val="20"/>
          <w:szCs w:val="20"/>
        </w:rPr>
        <w:t>től tapad egy dallam? Mi történik velünk, ha zenét hallgatunk</w:t>
      </w:r>
      <w:r w:rsidR="00211443">
        <w:rPr>
          <w:rFonts w:ascii="Arial" w:hAnsi="Arial" w:cs="Arial"/>
          <w:b/>
          <w:bCs/>
          <w:sz w:val="20"/>
          <w:szCs w:val="20"/>
        </w:rPr>
        <w:t>,</w:t>
      </w:r>
      <w:r w:rsidR="00F503AF">
        <w:rPr>
          <w:rFonts w:ascii="Arial" w:hAnsi="Arial" w:cs="Arial"/>
          <w:b/>
          <w:bCs/>
          <w:sz w:val="20"/>
          <w:szCs w:val="20"/>
        </w:rPr>
        <w:t xml:space="preserve"> és m</w:t>
      </w:r>
      <w:r w:rsidRPr="00FA4633">
        <w:rPr>
          <w:rFonts w:ascii="Arial" w:hAnsi="Arial" w:cs="Arial"/>
          <w:b/>
          <w:bCs/>
          <w:sz w:val="20"/>
          <w:szCs w:val="20"/>
        </w:rPr>
        <w:t xml:space="preserve">ért kell </w:t>
      </w:r>
      <w:r w:rsidR="00F503AF">
        <w:rPr>
          <w:rFonts w:ascii="Arial" w:hAnsi="Arial" w:cs="Arial"/>
          <w:b/>
          <w:bCs/>
          <w:sz w:val="20"/>
          <w:szCs w:val="20"/>
        </w:rPr>
        <w:t>a</w:t>
      </w:r>
      <w:r w:rsidRPr="00FA4633">
        <w:rPr>
          <w:rFonts w:ascii="Arial" w:hAnsi="Arial" w:cs="Arial"/>
          <w:b/>
          <w:bCs/>
          <w:sz w:val="20"/>
          <w:szCs w:val="20"/>
        </w:rPr>
        <w:t xml:space="preserve"> csend </w:t>
      </w:r>
      <w:r w:rsidR="00F503AF">
        <w:rPr>
          <w:rFonts w:ascii="Arial" w:hAnsi="Arial" w:cs="Arial"/>
          <w:b/>
          <w:bCs/>
          <w:sz w:val="20"/>
          <w:szCs w:val="20"/>
        </w:rPr>
        <w:t>egy</w:t>
      </w:r>
      <w:r w:rsidRPr="00FA4633">
        <w:rPr>
          <w:rFonts w:ascii="Arial" w:hAnsi="Arial" w:cs="Arial"/>
          <w:b/>
          <w:bCs/>
          <w:sz w:val="20"/>
          <w:szCs w:val="20"/>
        </w:rPr>
        <w:t xml:space="preserve"> kreatív munka közben? </w:t>
      </w:r>
      <w:r w:rsidR="00F503AF">
        <w:rPr>
          <w:rFonts w:ascii="Arial" w:hAnsi="Arial" w:cs="Arial"/>
          <w:b/>
          <w:bCs/>
          <w:sz w:val="20"/>
          <w:szCs w:val="20"/>
        </w:rPr>
        <w:t>Hogyan lehetséges</w:t>
      </w:r>
      <w:r w:rsidRPr="00FA4633">
        <w:rPr>
          <w:rFonts w:ascii="Arial" w:hAnsi="Arial" w:cs="Arial"/>
          <w:b/>
          <w:bCs/>
          <w:sz w:val="20"/>
          <w:szCs w:val="20"/>
        </w:rPr>
        <w:t xml:space="preserve"> </w:t>
      </w:r>
      <w:r w:rsidR="00F503AF" w:rsidRPr="00FA4633">
        <w:rPr>
          <w:rFonts w:ascii="Arial" w:hAnsi="Arial" w:cs="Arial"/>
          <w:b/>
          <w:bCs/>
          <w:sz w:val="20"/>
          <w:szCs w:val="20"/>
        </w:rPr>
        <w:t>tudatmódosult állapot</w:t>
      </w:r>
      <w:r w:rsidR="00F503AF">
        <w:rPr>
          <w:rFonts w:ascii="Arial" w:hAnsi="Arial" w:cs="Arial"/>
          <w:b/>
          <w:bCs/>
          <w:sz w:val="20"/>
          <w:szCs w:val="20"/>
        </w:rPr>
        <w:t xml:space="preserve">ban </w:t>
      </w:r>
      <w:r w:rsidR="00AC5BFE">
        <w:rPr>
          <w:rFonts w:ascii="Arial" w:hAnsi="Arial" w:cs="Arial"/>
          <w:b/>
          <w:bCs/>
          <w:sz w:val="20"/>
          <w:szCs w:val="20"/>
        </w:rPr>
        <w:t>alkot</w:t>
      </w:r>
      <w:r w:rsidR="00F503AF">
        <w:rPr>
          <w:rFonts w:ascii="Arial" w:hAnsi="Arial" w:cs="Arial"/>
          <w:b/>
          <w:bCs/>
          <w:sz w:val="20"/>
          <w:szCs w:val="20"/>
        </w:rPr>
        <w:t>ni</w:t>
      </w:r>
      <w:r w:rsidRPr="00FA4633">
        <w:rPr>
          <w:rFonts w:ascii="Arial" w:hAnsi="Arial" w:cs="Arial"/>
          <w:b/>
          <w:bCs/>
          <w:sz w:val="20"/>
          <w:szCs w:val="20"/>
        </w:rPr>
        <w:t xml:space="preserve">? </w:t>
      </w:r>
      <w:r w:rsidR="00D078CE">
        <w:rPr>
          <w:rFonts w:ascii="Arial" w:hAnsi="Arial" w:cs="Arial"/>
          <w:b/>
          <w:bCs/>
          <w:sz w:val="20"/>
          <w:szCs w:val="20"/>
        </w:rPr>
        <w:t>Hogy ítéljük meg a zsenit</w:t>
      </w:r>
      <w:r w:rsidR="00962EF2">
        <w:rPr>
          <w:rFonts w:ascii="Arial" w:hAnsi="Arial" w:cs="Arial"/>
          <w:b/>
          <w:bCs/>
          <w:sz w:val="20"/>
          <w:szCs w:val="20"/>
        </w:rPr>
        <w:t>:</w:t>
      </w:r>
      <w:r w:rsidR="00D078CE">
        <w:rPr>
          <w:rFonts w:ascii="Arial" w:hAnsi="Arial" w:cs="Arial"/>
          <w:b/>
          <w:bCs/>
          <w:sz w:val="20"/>
          <w:szCs w:val="20"/>
        </w:rPr>
        <w:t xml:space="preserve"> a művei vagy a tettei alapján? </w:t>
      </w:r>
      <w:r w:rsidR="00F037A5" w:rsidRPr="00F037A5">
        <w:rPr>
          <w:rFonts w:ascii="Arial" w:hAnsi="Arial" w:cs="Arial"/>
          <w:b/>
          <w:bCs/>
          <w:sz w:val="20"/>
          <w:szCs w:val="20"/>
        </w:rPr>
        <w:t xml:space="preserve">A Müpa új videós podcastje a hasonló, sokszor </w:t>
      </w:r>
      <w:r w:rsidR="00F503AF">
        <w:rPr>
          <w:rFonts w:ascii="Arial" w:hAnsi="Arial" w:cs="Arial"/>
          <w:b/>
          <w:bCs/>
          <w:sz w:val="20"/>
          <w:szCs w:val="20"/>
        </w:rPr>
        <w:t>feltett</w:t>
      </w:r>
      <w:r w:rsidR="00E72FD7">
        <w:rPr>
          <w:rFonts w:ascii="Arial" w:hAnsi="Arial" w:cs="Arial"/>
          <w:b/>
          <w:bCs/>
          <w:sz w:val="20"/>
          <w:szCs w:val="20"/>
        </w:rPr>
        <w:t>,</w:t>
      </w:r>
      <w:r w:rsidR="00F503AF">
        <w:rPr>
          <w:rFonts w:ascii="Arial" w:hAnsi="Arial" w:cs="Arial"/>
          <w:b/>
          <w:bCs/>
          <w:sz w:val="20"/>
          <w:szCs w:val="20"/>
        </w:rPr>
        <w:t xml:space="preserve"> olykor</w:t>
      </w:r>
      <w:r w:rsidR="00CB0DAF">
        <w:rPr>
          <w:rFonts w:ascii="Arial" w:hAnsi="Arial" w:cs="Arial"/>
          <w:b/>
          <w:bCs/>
          <w:sz w:val="20"/>
          <w:szCs w:val="20"/>
        </w:rPr>
        <w:t xml:space="preserve"> </w:t>
      </w:r>
      <w:r w:rsidR="00F037A5" w:rsidRPr="00F037A5">
        <w:rPr>
          <w:rFonts w:ascii="Arial" w:hAnsi="Arial" w:cs="Arial"/>
          <w:b/>
          <w:bCs/>
          <w:sz w:val="20"/>
          <w:szCs w:val="20"/>
        </w:rPr>
        <w:t>megosztó kérdéseket járja körül, és mindazt, ami a művészet hatására bennünk lüktet.</w:t>
      </w:r>
      <w:r w:rsidR="00F037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1C30EC">
        <w:rPr>
          <w:rFonts w:ascii="Arial" w:hAnsi="Arial" w:cs="Arial"/>
          <w:b/>
          <w:bCs/>
          <w:sz w:val="20"/>
          <w:szCs w:val="20"/>
        </w:rPr>
        <w:t xml:space="preserve">A kéthetente új résszel jelentkező </w:t>
      </w:r>
      <w:r>
        <w:rPr>
          <w:rFonts w:ascii="Arial" w:hAnsi="Arial" w:cs="Arial"/>
          <w:b/>
          <w:bCs/>
          <w:sz w:val="20"/>
          <w:szCs w:val="20"/>
        </w:rPr>
        <w:t>sorozat</w:t>
      </w:r>
      <w:r w:rsidRPr="001C30EC">
        <w:rPr>
          <w:rFonts w:ascii="Arial" w:hAnsi="Arial" w:cs="Arial"/>
          <w:b/>
          <w:bCs/>
          <w:sz w:val="20"/>
          <w:szCs w:val="20"/>
        </w:rPr>
        <w:t xml:space="preserve"> műsorvezetője a Lóci </w:t>
      </w:r>
      <w:r w:rsidR="00D9045D">
        <w:rPr>
          <w:rFonts w:ascii="Arial" w:hAnsi="Arial" w:cs="Arial"/>
          <w:b/>
          <w:bCs/>
          <w:sz w:val="20"/>
          <w:szCs w:val="20"/>
        </w:rPr>
        <w:t>j</w:t>
      </w:r>
      <w:r w:rsidRPr="001C30EC">
        <w:rPr>
          <w:rFonts w:ascii="Arial" w:hAnsi="Arial" w:cs="Arial"/>
          <w:b/>
          <w:bCs/>
          <w:sz w:val="20"/>
          <w:szCs w:val="20"/>
        </w:rPr>
        <w:t xml:space="preserve">átszik </w:t>
      </w:r>
      <w:r w:rsidR="00D9045D">
        <w:rPr>
          <w:rFonts w:ascii="Arial" w:hAnsi="Arial" w:cs="Arial"/>
          <w:b/>
          <w:bCs/>
          <w:sz w:val="20"/>
          <w:szCs w:val="20"/>
        </w:rPr>
        <w:t xml:space="preserve">zenekar </w:t>
      </w:r>
      <w:r w:rsidRPr="001C30EC">
        <w:rPr>
          <w:rFonts w:ascii="Arial" w:hAnsi="Arial" w:cs="Arial"/>
          <w:b/>
          <w:bCs/>
          <w:sz w:val="20"/>
          <w:szCs w:val="20"/>
        </w:rPr>
        <w:t>frontembere,</w:t>
      </w:r>
      <w:r w:rsidR="00D9045D">
        <w:rPr>
          <w:rFonts w:ascii="Arial" w:hAnsi="Arial" w:cs="Arial"/>
          <w:b/>
          <w:bCs/>
          <w:sz w:val="20"/>
          <w:szCs w:val="20"/>
        </w:rPr>
        <w:t xml:space="preserve"> Csorba Lóci,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C30EC">
        <w:rPr>
          <w:rFonts w:ascii="Arial" w:hAnsi="Arial" w:cs="Arial"/>
          <w:b/>
          <w:bCs/>
          <w:sz w:val="20"/>
          <w:szCs w:val="20"/>
        </w:rPr>
        <w:t xml:space="preserve">aki inspiráló beszélgetőpartnerek társaságában boncolgatja </w:t>
      </w:r>
      <w:r w:rsidRPr="00560080">
        <w:rPr>
          <w:rFonts w:ascii="Arial" w:hAnsi="Arial" w:cs="Arial"/>
          <w:b/>
          <w:bCs/>
          <w:sz w:val="20"/>
          <w:szCs w:val="20"/>
        </w:rPr>
        <w:t>a ritkán</w:t>
      </w:r>
      <w:r w:rsidR="00F503AF">
        <w:rPr>
          <w:rFonts w:ascii="Arial" w:hAnsi="Arial" w:cs="Arial"/>
          <w:b/>
          <w:bCs/>
          <w:sz w:val="20"/>
          <w:szCs w:val="20"/>
        </w:rPr>
        <w:t xml:space="preserve"> kibeszélt</w:t>
      </w:r>
      <w:r w:rsidRPr="00560080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az életünket mégis erősen meghatározó</w:t>
      </w:r>
      <w:r w:rsidRPr="00560080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jelenségek</w:t>
      </w:r>
      <w:r w:rsidR="00D078CE">
        <w:rPr>
          <w:rFonts w:ascii="Arial" w:hAnsi="Arial" w:cs="Arial"/>
          <w:b/>
          <w:bCs/>
          <w:sz w:val="20"/>
          <w:szCs w:val="20"/>
        </w:rPr>
        <w:t>et</w:t>
      </w:r>
      <w:r w:rsidRPr="001C30EC">
        <w:rPr>
          <w:rFonts w:ascii="Arial" w:hAnsi="Arial" w:cs="Arial"/>
          <w:b/>
          <w:bCs/>
          <w:sz w:val="20"/>
          <w:szCs w:val="20"/>
        </w:rPr>
        <w:t>, a hozzájuk kapcsolódó személyes történeteket és a mögöttük húzódó tudományos magyarázatokat.</w:t>
      </w:r>
    </w:p>
    <w:p w14:paraId="36299E23" w14:textId="77777777" w:rsidR="007D1357" w:rsidRPr="00375A2A" w:rsidRDefault="007D1357" w:rsidP="007D1357">
      <w:pPr>
        <w:spacing w:line="259" w:lineRule="auto"/>
        <w:jc w:val="both"/>
        <w:rPr>
          <w:rFonts w:ascii="Arial" w:hAnsi="Arial" w:cs="Arial"/>
          <w:b/>
          <w:bCs/>
        </w:rPr>
      </w:pPr>
    </w:p>
    <w:p w14:paraId="42EB3B82" w14:textId="436E0D01" w:rsidR="007D1357" w:rsidRPr="00375A2A" w:rsidRDefault="0086331A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  <w:r w:rsidRPr="0086331A">
        <w:rPr>
          <w:rFonts w:ascii="Arial" w:hAnsi="Arial" w:cs="Arial"/>
          <w:bCs/>
          <w:sz w:val="20"/>
          <w:szCs w:val="20"/>
        </w:rPr>
        <w:t>„</w:t>
      </w:r>
      <w:r w:rsidRPr="006B20DA">
        <w:rPr>
          <w:rFonts w:ascii="Arial" w:hAnsi="Arial" w:cs="Arial"/>
          <w:b/>
          <w:i/>
          <w:iCs/>
          <w:sz w:val="20"/>
          <w:szCs w:val="20"/>
        </w:rPr>
        <w:t>Mindenről, ami bennünk lüktet</w:t>
      </w:r>
      <w:r w:rsidRPr="0086331A">
        <w:rPr>
          <w:rFonts w:ascii="Arial" w:hAnsi="Arial" w:cs="Arial"/>
          <w:bCs/>
          <w:sz w:val="20"/>
          <w:szCs w:val="20"/>
        </w:rPr>
        <w:t>” – így szól a</w:t>
      </w:r>
      <w:r>
        <w:rPr>
          <w:rFonts w:ascii="Arial" w:hAnsi="Arial" w:cs="Arial"/>
          <w:bCs/>
          <w:sz w:val="20"/>
          <w:szCs w:val="20"/>
        </w:rPr>
        <w:t xml:space="preserve">z </w:t>
      </w:r>
      <w:r w:rsidRPr="006B20DA">
        <w:rPr>
          <w:rFonts w:ascii="Arial" w:hAnsi="Arial" w:cs="Arial"/>
          <w:b/>
          <w:i/>
          <w:iCs/>
          <w:sz w:val="20"/>
          <w:szCs w:val="20"/>
        </w:rPr>
        <w:t>ART</w:t>
      </w:r>
      <w:r w:rsidRPr="006B20DA">
        <w:rPr>
          <w:rFonts w:ascii="Arial" w:hAnsi="Arial" w:cs="Arial"/>
          <w:b/>
          <w:sz w:val="20"/>
          <w:szCs w:val="20"/>
        </w:rPr>
        <w:t>ÉRIA</w:t>
      </w:r>
      <w:r w:rsidRPr="0086331A">
        <w:rPr>
          <w:rFonts w:ascii="Arial" w:hAnsi="Arial" w:cs="Arial"/>
          <w:bCs/>
          <w:sz w:val="20"/>
          <w:szCs w:val="20"/>
        </w:rPr>
        <w:t xml:space="preserve"> alcíme, amely jól </w:t>
      </w:r>
      <w:r>
        <w:rPr>
          <w:rFonts w:ascii="Arial" w:hAnsi="Arial" w:cs="Arial"/>
          <w:bCs/>
          <w:sz w:val="20"/>
          <w:szCs w:val="20"/>
        </w:rPr>
        <w:t>tükrözi</w:t>
      </w:r>
      <w:r w:rsidRPr="0086331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a </w:t>
      </w:r>
      <w:r w:rsidR="001956CB">
        <w:rPr>
          <w:rFonts w:ascii="Arial" w:hAnsi="Arial" w:cs="Arial"/>
          <w:bCs/>
          <w:sz w:val="20"/>
          <w:szCs w:val="20"/>
        </w:rPr>
        <w:t>sorozat</w:t>
      </w:r>
      <w:r>
        <w:rPr>
          <w:rFonts w:ascii="Arial" w:hAnsi="Arial" w:cs="Arial"/>
          <w:bCs/>
          <w:sz w:val="20"/>
          <w:szCs w:val="20"/>
        </w:rPr>
        <w:t xml:space="preserve"> küldetését:</w:t>
      </w:r>
      <w:r w:rsidR="007D1357" w:rsidRPr="001D132B">
        <w:rPr>
          <w:rFonts w:ascii="Arial" w:hAnsi="Arial" w:cs="Arial"/>
          <w:bCs/>
          <w:sz w:val="20"/>
          <w:szCs w:val="20"/>
        </w:rPr>
        <w:t xml:space="preserve"> azokra a momentumokra figyel, amelyek az élmény után is velünk maradnak</w:t>
      </w:r>
      <w:r w:rsidR="007D1357">
        <w:rPr>
          <w:rFonts w:ascii="Arial" w:hAnsi="Arial" w:cs="Arial"/>
          <w:bCs/>
          <w:sz w:val="20"/>
          <w:szCs w:val="20"/>
        </w:rPr>
        <w:t>,</w:t>
      </w:r>
      <w:r w:rsidR="007D1357" w:rsidRPr="001D132B">
        <w:rPr>
          <w:rFonts w:ascii="Arial" w:hAnsi="Arial" w:cs="Arial"/>
          <w:bCs/>
          <w:sz w:val="20"/>
          <w:szCs w:val="20"/>
        </w:rPr>
        <w:t xml:space="preserve"> akár egy egész életen át</w:t>
      </w:r>
      <w:r w:rsidR="00D76FA1">
        <w:rPr>
          <w:rFonts w:ascii="Arial" w:hAnsi="Arial" w:cs="Arial"/>
          <w:bCs/>
          <w:sz w:val="20"/>
          <w:szCs w:val="20"/>
        </w:rPr>
        <w:t xml:space="preserve">; nem instant válaszokat vár, hanem kendőzetlen kérdésekkel </w:t>
      </w:r>
      <w:r w:rsidR="007D1357" w:rsidRPr="001D132B">
        <w:rPr>
          <w:rFonts w:ascii="Arial" w:hAnsi="Arial" w:cs="Arial"/>
          <w:bCs/>
          <w:sz w:val="20"/>
          <w:szCs w:val="20"/>
        </w:rPr>
        <w:t>billenti ki a megszokott nézőpontokat</w:t>
      </w:r>
      <w:r w:rsidR="00D76FA1">
        <w:rPr>
          <w:rFonts w:ascii="Arial" w:hAnsi="Arial" w:cs="Arial"/>
          <w:bCs/>
          <w:sz w:val="20"/>
          <w:szCs w:val="20"/>
        </w:rPr>
        <w:t>,</w:t>
      </w:r>
      <w:r w:rsidR="00AC5BFE">
        <w:rPr>
          <w:rFonts w:ascii="Arial" w:hAnsi="Arial" w:cs="Arial"/>
          <w:bCs/>
          <w:sz w:val="20"/>
          <w:szCs w:val="20"/>
        </w:rPr>
        <w:t xml:space="preserve"> miközben azt vizsgálja</w:t>
      </w:r>
      <w:r w:rsidR="007D1357" w:rsidRPr="001D132B">
        <w:rPr>
          <w:rFonts w:ascii="Arial" w:hAnsi="Arial" w:cs="Arial"/>
          <w:bCs/>
          <w:sz w:val="20"/>
          <w:szCs w:val="20"/>
        </w:rPr>
        <w:t xml:space="preserve">, </w:t>
      </w:r>
      <w:r w:rsidR="003C15DA">
        <w:rPr>
          <w:rFonts w:ascii="Arial" w:hAnsi="Arial" w:cs="Arial"/>
          <w:bCs/>
          <w:sz w:val="20"/>
          <w:szCs w:val="20"/>
        </w:rPr>
        <w:t>hogyan formálják az egyént a</w:t>
      </w:r>
      <w:r w:rsidR="007D1357" w:rsidRPr="001D132B">
        <w:rPr>
          <w:rFonts w:ascii="Arial" w:hAnsi="Arial" w:cs="Arial"/>
          <w:bCs/>
          <w:sz w:val="20"/>
          <w:szCs w:val="20"/>
        </w:rPr>
        <w:t xml:space="preserve"> </w:t>
      </w:r>
      <w:r w:rsidR="007D1357">
        <w:rPr>
          <w:rFonts w:ascii="Arial" w:hAnsi="Arial" w:cs="Arial"/>
          <w:bCs/>
          <w:sz w:val="20"/>
          <w:szCs w:val="20"/>
        </w:rPr>
        <w:t>kultúra hatásai</w:t>
      </w:r>
      <w:r w:rsidR="007D1357" w:rsidRPr="001D132B">
        <w:rPr>
          <w:rFonts w:ascii="Arial" w:hAnsi="Arial" w:cs="Arial"/>
          <w:bCs/>
          <w:sz w:val="20"/>
          <w:szCs w:val="20"/>
        </w:rPr>
        <w:t xml:space="preserve">. </w:t>
      </w:r>
      <w:r w:rsidR="001956CB" w:rsidRPr="001956CB">
        <w:rPr>
          <w:rFonts w:ascii="Arial" w:hAnsi="Arial" w:cs="Arial"/>
          <w:bCs/>
          <w:sz w:val="20"/>
          <w:szCs w:val="20"/>
        </w:rPr>
        <w:t>Nem csupán egy a sok podcast közül, ami egyszer csak eltűnik túlzsúfolt playlistjeink végtelenjében: epizódról epizódra újabb és újabb beszélgetések születnek ismert alkotók és szakértők</w:t>
      </w:r>
      <w:r w:rsidR="006578AE">
        <w:rPr>
          <w:rFonts w:ascii="Arial" w:hAnsi="Arial" w:cs="Arial"/>
          <w:bCs/>
          <w:sz w:val="20"/>
          <w:szCs w:val="20"/>
        </w:rPr>
        <w:t xml:space="preserve"> közreműködésével</w:t>
      </w:r>
      <w:r w:rsidR="001956CB" w:rsidRPr="001956CB">
        <w:rPr>
          <w:rFonts w:ascii="Arial" w:hAnsi="Arial" w:cs="Arial"/>
          <w:bCs/>
          <w:sz w:val="20"/>
          <w:szCs w:val="20"/>
        </w:rPr>
        <w:t>, mindig más megvilágításba helyezve a művészetet és az ahhoz kapcsolódó jelenségeket.</w:t>
      </w:r>
    </w:p>
    <w:p w14:paraId="1ACB75DD" w14:textId="77777777" w:rsidR="00A45C92" w:rsidRDefault="00A45C92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</w:p>
    <w:p w14:paraId="71C99237" w14:textId="4514472B" w:rsidR="007D1357" w:rsidRDefault="006A0FF1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H</w:t>
      </w:r>
      <w:r w:rsidRPr="00710882">
        <w:rPr>
          <w:rFonts w:ascii="Arial" w:hAnsi="Arial" w:cs="Arial"/>
          <w:bCs/>
          <w:sz w:val="20"/>
          <w:szCs w:val="20"/>
        </w:rPr>
        <w:t>ol húzódik a határ inspiráció és illúzió között</w:t>
      </w:r>
      <w:r>
        <w:rPr>
          <w:rFonts w:ascii="Arial" w:hAnsi="Arial" w:cs="Arial"/>
          <w:bCs/>
          <w:sz w:val="20"/>
          <w:szCs w:val="20"/>
        </w:rPr>
        <w:t>, és m</w:t>
      </w:r>
      <w:r w:rsidRPr="00710882">
        <w:rPr>
          <w:rFonts w:ascii="Arial" w:hAnsi="Arial" w:cs="Arial"/>
          <w:bCs/>
          <w:sz w:val="20"/>
          <w:szCs w:val="20"/>
        </w:rPr>
        <w:t>it keres valójában a művész a tudatmódosult állapotban?</w:t>
      </w:r>
      <w:r>
        <w:rPr>
          <w:rFonts w:ascii="Arial" w:hAnsi="Arial" w:cs="Arial"/>
          <w:bCs/>
          <w:sz w:val="20"/>
          <w:szCs w:val="20"/>
        </w:rPr>
        <w:t xml:space="preserve"> Lehet-e alkotni bódítószerek nélkül is?</w:t>
      </w:r>
      <w:r w:rsidR="00B435F1">
        <w:rPr>
          <w:rFonts w:ascii="Arial" w:hAnsi="Arial" w:cs="Arial"/>
          <w:bCs/>
          <w:sz w:val="20"/>
          <w:szCs w:val="20"/>
        </w:rPr>
        <w:t xml:space="preserve"> </w:t>
      </w:r>
      <w:r w:rsidR="00B435F1" w:rsidRPr="002D0F84">
        <w:rPr>
          <w:rFonts w:ascii="Arial" w:hAnsi="Arial" w:cs="Arial"/>
          <w:b/>
          <w:sz w:val="20"/>
          <w:szCs w:val="20"/>
        </w:rPr>
        <w:t>Csorba Lóci</w:t>
      </w:r>
      <w:r w:rsidR="00B435F1">
        <w:rPr>
          <w:rFonts w:ascii="Arial" w:hAnsi="Arial" w:cs="Arial"/>
          <w:bCs/>
          <w:sz w:val="20"/>
          <w:szCs w:val="20"/>
        </w:rPr>
        <w:t xml:space="preserve"> többek között ilyen kérdésekkel teríti az asztalra a függőség megosztó témáját </w:t>
      </w:r>
      <w:r w:rsidR="00810ED1" w:rsidRPr="00CC0538">
        <w:rPr>
          <w:rFonts w:ascii="Arial" w:hAnsi="Arial" w:cs="Arial"/>
          <w:b/>
          <w:sz w:val="20"/>
          <w:szCs w:val="20"/>
        </w:rPr>
        <w:t>Bérc</w:t>
      </w:r>
      <w:r w:rsidR="006578AE">
        <w:rPr>
          <w:rFonts w:ascii="Arial" w:hAnsi="Arial" w:cs="Arial"/>
          <w:b/>
          <w:sz w:val="20"/>
          <w:szCs w:val="20"/>
        </w:rPr>
        <w:t>z</w:t>
      </w:r>
      <w:r w:rsidR="00810ED1" w:rsidRPr="00CC0538">
        <w:rPr>
          <w:rFonts w:ascii="Arial" w:hAnsi="Arial" w:cs="Arial"/>
          <w:b/>
          <w:sz w:val="20"/>
          <w:szCs w:val="20"/>
        </w:rPr>
        <w:t>esi Robi</w:t>
      </w:r>
      <w:r w:rsidR="00810ED1">
        <w:rPr>
          <w:rFonts w:ascii="Arial" w:hAnsi="Arial" w:cs="Arial"/>
          <w:bCs/>
          <w:sz w:val="20"/>
          <w:szCs w:val="20"/>
        </w:rPr>
        <w:t xml:space="preserve"> és </w:t>
      </w:r>
      <w:r w:rsidR="00810ED1" w:rsidRPr="00CC0538">
        <w:rPr>
          <w:rFonts w:ascii="Arial" w:hAnsi="Arial" w:cs="Arial"/>
          <w:b/>
          <w:sz w:val="20"/>
          <w:szCs w:val="20"/>
        </w:rPr>
        <w:t>Zacher Gábor</w:t>
      </w:r>
      <w:r w:rsidR="00B435F1">
        <w:rPr>
          <w:rFonts w:ascii="Arial" w:hAnsi="Arial" w:cs="Arial"/>
          <w:bCs/>
          <w:sz w:val="20"/>
          <w:szCs w:val="20"/>
        </w:rPr>
        <w:t xml:space="preserve"> társaságában</w:t>
      </w:r>
      <w:r w:rsidR="00810ED1">
        <w:rPr>
          <w:rFonts w:ascii="Arial" w:hAnsi="Arial" w:cs="Arial"/>
          <w:bCs/>
          <w:sz w:val="20"/>
          <w:szCs w:val="20"/>
        </w:rPr>
        <w:t xml:space="preserve">, de </w:t>
      </w:r>
      <w:r w:rsidR="004F64EA">
        <w:rPr>
          <w:rFonts w:ascii="Arial" w:hAnsi="Arial" w:cs="Arial"/>
          <w:bCs/>
          <w:sz w:val="20"/>
          <w:szCs w:val="20"/>
        </w:rPr>
        <w:t xml:space="preserve">az </w:t>
      </w:r>
      <w:hyperlink r:id="rId8" w:history="1">
        <w:r w:rsidR="004F64EA" w:rsidRPr="00B03ECE">
          <w:rPr>
            <w:rStyle w:val="Hiperhivatkozs"/>
            <w:rFonts w:ascii="Arial" w:hAnsi="Arial" w:cs="Arial"/>
            <w:bCs/>
            <w:sz w:val="20"/>
            <w:szCs w:val="20"/>
          </w:rPr>
          <w:t>első részben</w:t>
        </w:r>
      </w:hyperlink>
      <w:r w:rsidR="004F64EA">
        <w:rPr>
          <w:rFonts w:ascii="Arial" w:hAnsi="Arial" w:cs="Arial"/>
          <w:bCs/>
          <w:sz w:val="20"/>
          <w:szCs w:val="20"/>
        </w:rPr>
        <w:t xml:space="preserve"> </w:t>
      </w:r>
      <w:r w:rsidR="00810ED1">
        <w:rPr>
          <w:rFonts w:ascii="Arial" w:hAnsi="Arial" w:cs="Arial"/>
          <w:bCs/>
          <w:sz w:val="20"/>
          <w:szCs w:val="20"/>
        </w:rPr>
        <w:t xml:space="preserve">szóba kerül </w:t>
      </w:r>
      <w:r w:rsidR="007D1357" w:rsidRPr="00710882">
        <w:rPr>
          <w:rFonts w:ascii="Arial" w:hAnsi="Arial" w:cs="Arial"/>
          <w:bCs/>
          <w:sz w:val="20"/>
          <w:szCs w:val="20"/>
        </w:rPr>
        <w:t xml:space="preserve">a </w:t>
      </w:r>
      <w:r w:rsidR="007D1357">
        <w:rPr>
          <w:rFonts w:ascii="Arial" w:hAnsi="Arial" w:cs="Arial"/>
          <w:bCs/>
          <w:sz w:val="20"/>
          <w:szCs w:val="20"/>
        </w:rPr>
        <w:t xml:space="preserve">kényszeres </w:t>
      </w:r>
      <w:r w:rsidR="007D1357" w:rsidRPr="00710882">
        <w:rPr>
          <w:rFonts w:ascii="Arial" w:hAnsi="Arial" w:cs="Arial"/>
          <w:bCs/>
          <w:sz w:val="20"/>
          <w:szCs w:val="20"/>
        </w:rPr>
        <w:t>dopaminhajhászás és az is, hogyan találhat vissza a</w:t>
      </w:r>
      <w:r w:rsidR="007D1357">
        <w:rPr>
          <w:rFonts w:ascii="Arial" w:hAnsi="Arial" w:cs="Arial"/>
          <w:bCs/>
          <w:sz w:val="20"/>
          <w:szCs w:val="20"/>
        </w:rPr>
        <w:t xml:space="preserve"> józansághoz az</w:t>
      </w:r>
      <w:r w:rsidR="007D1357" w:rsidRPr="00710882">
        <w:rPr>
          <w:rFonts w:ascii="Arial" w:hAnsi="Arial" w:cs="Arial"/>
          <w:bCs/>
          <w:sz w:val="20"/>
          <w:szCs w:val="20"/>
        </w:rPr>
        <w:t xml:space="preserve">, </w:t>
      </w:r>
      <w:r w:rsidR="007D1357">
        <w:rPr>
          <w:rFonts w:ascii="Arial" w:hAnsi="Arial" w:cs="Arial"/>
          <w:bCs/>
          <w:sz w:val="20"/>
          <w:szCs w:val="20"/>
        </w:rPr>
        <w:t>aki</w:t>
      </w:r>
      <w:r w:rsidR="007D1357" w:rsidRPr="00710882">
        <w:rPr>
          <w:rFonts w:ascii="Arial" w:hAnsi="Arial" w:cs="Arial"/>
          <w:bCs/>
          <w:sz w:val="20"/>
          <w:szCs w:val="20"/>
        </w:rPr>
        <w:t xml:space="preserve"> </w:t>
      </w:r>
      <w:r w:rsidR="000E460F">
        <w:rPr>
          <w:rFonts w:ascii="Arial" w:hAnsi="Arial" w:cs="Arial"/>
          <w:bCs/>
          <w:sz w:val="20"/>
          <w:szCs w:val="20"/>
        </w:rPr>
        <w:t xml:space="preserve">évekig </w:t>
      </w:r>
      <w:r w:rsidR="007D1357">
        <w:rPr>
          <w:rFonts w:ascii="Arial" w:hAnsi="Arial" w:cs="Arial"/>
          <w:bCs/>
          <w:sz w:val="20"/>
          <w:szCs w:val="20"/>
        </w:rPr>
        <w:t>az addikció kelepcéjében</w:t>
      </w:r>
      <w:r w:rsidR="007D1357" w:rsidRPr="00710882">
        <w:rPr>
          <w:rFonts w:ascii="Arial" w:hAnsi="Arial" w:cs="Arial"/>
          <w:bCs/>
          <w:sz w:val="20"/>
          <w:szCs w:val="20"/>
        </w:rPr>
        <w:t xml:space="preserve"> </w:t>
      </w:r>
      <w:r w:rsidR="000E460F">
        <w:rPr>
          <w:rFonts w:ascii="Arial" w:hAnsi="Arial" w:cs="Arial"/>
          <w:bCs/>
          <w:sz w:val="20"/>
          <w:szCs w:val="20"/>
        </w:rPr>
        <w:t>működött</w:t>
      </w:r>
      <w:r w:rsidR="007D1357" w:rsidRPr="00710882">
        <w:rPr>
          <w:rFonts w:ascii="Arial" w:hAnsi="Arial" w:cs="Arial"/>
          <w:bCs/>
          <w:sz w:val="20"/>
          <w:szCs w:val="20"/>
        </w:rPr>
        <w:t>.</w:t>
      </w:r>
      <w:r w:rsidR="007D1357">
        <w:rPr>
          <w:rFonts w:ascii="Arial" w:hAnsi="Arial" w:cs="Arial"/>
          <w:bCs/>
          <w:sz w:val="20"/>
          <w:szCs w:val="20"/>
        </w:rPr>
        <w:t xml:space="preserve"> A </w:t>
      </w:r>
      <w:r w:rsidR="007D1357" w:rsidRPr="00510CD8">
        <w:rPr>
          <w:rFonts w:ascii="Arial" w:hAnsi="Arial" w:cs="Arial"/>
          <w:b/>
          <w:sz w:val="20"/>
          <w:szCs w:val="20"/>
        </w:rPr>
        <w:t>Hiperkarma</w:t>
      </w:r>
      <w:r w:rsidR="007D1357">
        <w:rPr>
          <w:rFonts w:ascii="Arial" w:hAnsi="Arial" w:cs="Arial"/>
          <w:bCs/>
          <w:sz w:val="20"/>
          <w:szCs w:val="20"/>
        </w:rPr>
        <w:t xml:space="preserve"> frontembere</w:t>
      </w:r>
      <w:r w:rsidR="007D1357" w:rsidRPr="00D44C47">
        <w:rPr>
          <w:rFonts w:ascii="Arial" w:hAnsi="Arial" w:cs="Arial"/>
          <w:bCs/>
          <w:sz w:val="20"/>
          <w:szCs w:val="20"/>
        </w:rPr>
        <w:t xml:space="preserve"> </w:t>
      </w:r>
      <w:r w:rsidR="007D1357" w:rsidRPr="00710882">
        <w:rPr>
          <w:rFonts w:ascii="Arial" w:hAnsi="Arial" w:cs="Arial"/>
          <w:bCs/>
          <w:sz w:val="20"/>
          <w:szCs w:val="20"/>
        </w:rPr>
        <w:t xml:space="preserve">– aki példamutató őszinteséggel </w:t>
      </w:r>
      <w:r w:rsidR="007D1357">
        <w:rPr>
          <w:rFonts w:ascii="Arial" w:hAnsi="Arial" w:cs="Arial"/>
          <w:bCs/>
          <w:sz w:val="20"/>
          <w:szCs w:val="20"/>
        </w:rPr>
        <w:t>legnagyobb nehézségeiről és többéves útkereséséről is vall</w:t>
      </w:r>
      <w:r w:rsidR="007D1357" w:rsidRPr="00D44C47">
        <w:rPr>
          <w:rFonts w:ascii="Arial" w:hAnsi="Arial" w:cs="Arial"/>
          <w:bCs/>
          <w:sz w:val="20"/>
          <w:szCs w:val="20"/>
        </w:rPr>
        <w:t xml:space="preserve"> </w:t>
      </w:r>
      <w:r w:rsidR="007D1357" w:rsidRPr="00710882">
        <w:rPr>
          <w:rFonts w:ascii="Arial" w:hAnsi="Arial" w:cs="Arial"/>
          <w:bCs/>
          <w:sz w:val="20"/>
          <w:szCs w:val="20"/>
        </w:rPr>
        <w:t>–</w:t>
      </w:r>
      <w:r w:rsidR="0008114A">
        <w:rPr>
          <w:rFonts w:ascii="Arial" w:hAnsi="Arial" w:cs="Arial"/>
          <w:bCs/>
          <w:sz w:val="20"/>
          <w:szCs w:val="20"/>
        </w:rPr>
        <w:t xml:space="preserve"> </w:t>
      </w:r>
      <w:r w:rsidR="000E460F">
        <w:rPr>
          <w:rFonts w:ascii="Arial" w:hAnsi="Arial" w:cs="Arial"/>
          <w:bCs/>
          <w:sz w:val="20"/>
          <w:szCs w:val="20"/>
        </w:rPr>
        <w:t>hazánk legismertebb toxikológusa kérésére kisiskolás önmagának is üzen</w:t>
      </w:r>
      <w:r w:rsidR="0008114A">
        <w:rPr>
          <w:rFonts w:ascii="Arial" w:hAnsi="Arial" w:cs="Arial"/>
          <w:bCs/>
          <w:sz w:val="20"/>
          <w:szCs w:val="20"/>
        </w:rPr>
        <w:t>,</w:t>
      </w:r>
      <w:r w:rsidR="000E460F">
        <w:rPr>
          <w:rFonts w:ascii="Arial" w:hAnsi="Arial" w:cs="Arial"/>
          <w:bCs/>
          <w:sz w:val="20"/>
          <w:szCs w:val="20"/>
        </w:rPr>
        <w:t xml:space="preserve"> de </w:t>
      </w:r>
      <w:r w:rsidR="007D1357">
        <w:rPr>
          <w:rFonts w:ascii="Arial" w:hAnsi="Arial" w:cs="Arial"/>
          <w:bCs/>
          <w:sz w:val="20"/>
          <w:szCs w:val="20"/>
        </w:rPr>
        <w:t>azt is elárulja, milyen műsorral érkezik</w:t>
      </w:r>
      <w:r w:rsidR="007D1357" w:rsidRPr="00710882">
        <w:rPr>
          <w:rFonts w:ascii="Arial" w:hAnsi="Arial" w:cs="Arial"/>
          <w:bCs/>
          <w:sz w:val="20"/>
          <w:szCs w:val="20"/>
        </w:rPr>
        <w:t xml:space="preserve"> </w:t>
      </w:r>
      <w:r w:rsidR="007D1357">
        <w:rPr>
          <w:rFonts w:ascii="Arial" w:hAnsi="Arial" w:cs="Arial"/>
          <w:bCs/>
          <w:sz w:val="20"/>
          <w:szCs w:val="20"/>
        </w:rPr>
        <w:t xml:space="preserve">a Fesztivál Színházba </w:t>
      </w:r>
      <w:hyperlink r:id="rId9" w:history="1">
        <w:r w:rsidR="007D1357" w:rsidRPr="00F75D08">
          <w:rPr>
            <w:rStyle w:val="Hiperhivatkozs"/>
            <w:rFonts w:ascii="Arial" w:hAnsi="Arial" w:cs="Arial"/>
            <w:bCs/>
            <w:sz w:val="20"/>
            <w:szCs w:val="20"/>
          </w:rPr>
          <w:t>december 9-i koncertjére</w:t>
        </w:r>
      </w:hyperlink>
      <w:r w:rsidR="007D1357">
        <w:rPr>
          <w:rFonts w:ascii="Arial" w:hAnsi="Arial" w:cs="Arial"/>
          <w:bCs/>
          <w:sz w:val="20"/>
          <w:szCs w:val="20"/>
        </w:rPr>
        <w:t>.</w:t>
      </w:r>
    </w:p>
    <w:p w14:paraId="5CFB4B07" w14:textId="43C65998" w:rsidR="007D1357" w:rsidRDefault="007D1357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</w:p>
    <w:p w14:paraId="2B67E80C" w14:textId="414C1EA5" w:rsidR="009916EF" w:rsidRDefault="009916EF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  <w:r w:rsidRPr="004777F7">
        <w:rPr>
          <w:rFonts w:ascii="Arial" w:hAnsi="Arial" w:cs="Arial"/>
          <w:bCs/>
          <w:sz w:val="20"/>
          <w:szCs w:val="20"/>
        </w:rPr>
        <w:t>Az önkifejezés és a kreativitás nemcsak a művészek kiváltsága: ott van döntéseinkben, identitásunk formálásába</w:t>
      </w:r>
      <w:r>
        <w:rPr>
          <w:rFonts w:ascii="Arial" w:hAnsi="Arial" w:cs="Arial"/>
          <w:bCs/>
          <w:sz w:val="20"/>
          <w:szCs w:val="20"/>
        </w:rPr>
        <w:t xml:space="preserve">n </w:t>
      </w:r>
      <w:r w:rsidRPr="004777F7">
        <w:rPr>
          <w:rFonts w:ascii="Arial" w:hAnsi="Arial" w:cs="Arial"/>
          <w:bCs/>
          <w:sz w:val="20"/>
          <w:szCs w:val="20"/>
        </w:rPr>
        <w:t>és abban is, ahogyan helyet keresünk magunknak a világban.</w:t>
      </w:r>
      <w:r>
        <w:rPr>
          <w:rFonts w:ascii="Arial" w:hAnsi="Arial" w:cs="Arial"/>
          <w:bCs/>
          <w:sz w:val="20"/>
          <w:szCs w:val="20"/>
        </w:rPr>
        <w:t xml:space="preserve"> Ezeknek</w:t>
      </w:r>
      <w:r w:rsidRPr="004777F7">
        <w:rPr>
          <w:rFonts w:ascii="Arial" w:hAnsi="Arial" w:cs="Arial"/>
          <w:bCs/>
          <w:sz w:val="20"/>
          <w:szCs w:val="20"/>
        </w:rPr>
        <w:t xml:space="preserve"> az összefüggéseknek ered</w:t>
      </w:r>
      <w:r w:rsidR="004F64EA">
        <w:rPr>
          <w:rFonts w:ascii="Arial" w:hAnsi="Arial" w:cs="Arial"/>
          <w:bCs/>
          <w:sz w:val="20"/>
          <w:szCs w:val="20"/>
        </w:rPr>
        <w:t>hetünk</w:t>
      </w:r>
      <w:r w:rsidRPr="004777F7">
        <w:rPr>
          <w:rFonts w:ascii="Arial" w:hAnsi="Arial" w:cs="Arial"/>
          <w:bCs/>
          <w:sz w:val="20"/>
          <w:szCs w:val="20"/>
        </w:rPr>
        <w:t xml:space="preserve"> nyomába </w:t>
      </w:r>
      <w:r w:rsidR="00B435F1" w:rsidRPr="004B3C79">
        <w:rPr>
          <w:rFonts w:ascii="Arial" w:hAnsi="Arial" w:cs="Arial"/>
          <w:bCs/>
          <w:sz w:val="20"/>
          <w:szCs w:val="20"/>
        </w:rPr>
        <w:t xml:space="preserve">a </w:t>
      </w:r>
      <w:hyperlink r:id="rId10" w:history="1">
        <w:r w:rsidR="00B435F1" w:rsidRPr="004B3C79">
          <w:rPr>
            <w:rStyle w:val="Hiperhivatkozs"/>
            <w:rFonts w:ascii="Arial" w:hAnsi="Arial" w:cs="Arial"/>
            <w:bCs/>
            <w:sz w:val="20"/>
            <w:szCs w:val="20"/>
          </w:rPr>
          <w:t>második epizódban</w:t>
        </w:r>
      </w:hyperlink>
      <w:r w:rsidRPr="004B3C79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a költőként és újságíróként is jól ismert </w:t>
      </w:r>
      <w:r w:rsidRPr="00510CD8">
        <w:rPr>
          <w:rFonts w:ascii="Arial" w:hAnsi="Arial" w:cs="Arial"/>
          <w:b/>
          <w:sz w:val="20"/>
          <w:szCs w:val="20"/>
        </w:rPr>
        <w:t>Vida Kamillá</w:t>
      </w:r>
      <w:r w:rsidRPr="00D44C47">
        <w:rPr>
          <w:rFonts w:ascii="Arial" w:hAnsi="Arial" w:cs="Arial"/>
          <w:bCs/>
          <w:sz w:val="20"/>
          <w:szCs w:val="20"/>
        </w:rPr>
        <w:t>v</w:t>
      </w:r>
      <w:r>
        <w:rPr>
          <w:rFonts w:ascii="Arial" w:hAnsi="Arial" w:cs="Arial"/>
          <w:bCs/>
          <w:sz w:val="20"/>
          <w:szCs w:val="20"/>
        </w:rPr>
        <w:t xml:space="preserve">al </w:t>
      </w:r>
      <w:r w:rsidRPr="00D44C47">
        <w:rPr>
          <w:rFonts w:ascii="Arial" w:hAnsi="Arial" w:cs="Arial"/>
          <w:bCs/>
          <w:sz w:val="20"/>
          <w:szCs w:val="20"/>
        </w:rPr>
        <w:t xml:space="preserve">és </w:t>
      </w:r>
      <w:r w:rsidRPr="00510CD8">
        <w:rPr>
          <w:rFonts w:ascii="Arial" w:hAnsi="Arial" w:cs="Arial"/>
          <w:b/>
          <w:sz w:val="20"/>
          <w:szCs w:val="20"/>
        </w:rPr>
        <w:t>dr. Kővár</w:t>
      </w:r>
      <w:r>
        <w:rPr>
          <w:rFonts w:ascii="Arial" w:hAnsi="Arial" w:cs="Arial"/>
          <w:b/>
          <w:sz w:val="20"/>
          <w:szCs w:val="20"/>
        </w:rPr>
        <w:t>y</w:t>
      </w:r>
      <w:r w:rsidRPr="00510CD8">
        <w:rPr>
          <w:rFonts w:ascii="Arial" w:hAnsi="Arial" w:cs="Arial"/>
          <w:b/>
          <w:sz w:val="20"/>
          <w:szCs w:val="20"/>
        </w:rPr>
        <w:t xml:space="preserve"> Zoltán</w:t>
      </w:r>
      <w:r w:rsidRPr="00D44C47">
        <w:rPr>
          <w:rFonts w:ascii="Arial" w:hAnsi="Arial" w:cs="Arial"/>
          <w:bCs/>
          <w:sz w:val="20"/>
          <w:szCs w:val="20"/>
        </w:rPr>
        <w:t xml:space="preserve"> klinikai szakpszichológussal,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C51BB6">
        <w:rPr>
          <w:rFonts w:ascii="Arial" w:hAnsi="Arial" w:cs="Arial"/>
          <w:bCs/>
          <w:sz w:val="20"/>
          <w:szCs w:val="20"/>
        </w:rPr>
        <w:t>aki a kreativitás kutatása mellett a zenében is otthonosan mozog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Pr="00D44C47">
        <w:rPr>
          <w:rFonts w:ascii="Arial" w:hAnsi="Arial" w:cs="Arial"/>
          <w:bCs/>
          <w:sz w:val="20"/>
          <w:szCs w:val="20"/>
        </w:rPr>
        <w:t xml:space="preserve">A </w:t>
      </w:r>
      <w:r>
        <w:rPr>
          <w:rFonts w:ascii="Arial" w:hAnsi="Arial" w:cs="Arial"/>
          <w:bCs/>
          <w:sz w:val="20"/>
          <w:szCs w:val="20"/>
        </w:rPr>
        <w:t>személyes történetek</w:t>
      </w:r>
      <w:r w:rsidRPr="00D44C47">
        <w:rPr>
          <w:rFonts w:ascii="Arial" w:hAnsi="Arial" w:cs="Arial"/>
          <w:bCs/>
          <w:sz w:val="20"/>
          <w:szCs w:val="20"/>
        </w:rPr>
        <w:t xml:space="preserve"> és a tudomány lencséin át minden irányba kitekintő adásb</w:t>
      </w:r>
      <w:r>
        <w:rPr>
          <w:rFonts w:ascii="Arial" w:hAnsi="Arial" w:cs="Arial"/>
          <w:bCs/>
          <w:sz w:val="20"/>
          <w:szCs w:val="20"/>
        </w:rPr>
        <w:t xml:space="preserve">a </w:t>
      </w:r>
      <w:r w:rsidRPr="00D44C47">
        <w:rPr>
          <w:rFonts w:ascii="Arial" w:hAnsi="Arial" w:cs="Arial"/>
          <w:bCs/>
          <w:sz w:val="20"/>
          <w:szCs w:val="20"/>
        </w:rPr>
        <w:t xml:space="preserve">olyan kifejezések ékelődnek, mint a kétfázisos kreativitáselmélet vagy az inkubációs idő – azonban nincs ok az aggodalomra: az </w:t>
      </w:r>
      <w:r w:rsidRPr="00D76FA1">
        <w:rPr>
          <w:rFonts w:ascii="Arial" w:hAnsi="Arial" w:cs="Arial"/>
          <w:bCs/>
          <w:i/>
          <w:iCs/>
          <w:sz w:val="20"/>
          <w:szCs w:val="20"/>
        </w:rPr>
        <w:t>ART</w:t>
      </w:r>
      <w:r w:rsidRPr="00D76FA1">
        <w:rPr>
          <w:rFonts w:ascii="Arial" w:hAnsi="Arial" w:cs="Arial"/>
          <w:bCs/>
          <w:sz w:val="20"/>
          <w:szCs w:val="20"/>
        </w:rPr>
        <w:t>ÉRIA</w:t>
      </w:r>
      <w:r w:rsidRPr="00D44C47">
        <w:rPr>
          <w:rFonts w:ascii="Arial" w:hAnsi="Arial" w:cs="Arial"/>
          <w:bCs/>
          <w:sz w:val="20"/>
          <w:szCs w:val="20"/>
        </w:rPr>
        <w:t xml:space="preserve"> ezeket az egyesek által </w:t>
      </w:r>
      <w:r>
        <w:rPr>
          <w:rFonts w:ascii="Arial" w:hAnsi="Arial" w:cs="Arial"/>
          <w:bCs/>
          <w:sz w:val="20"/>
          <w:szCs w:val="20"/>
        </w:rPr>
        <w:t>kevésbé ismert</w:t>
      </w:r>
      <w:r w:rsidRPr="00D44C47">
        <w:rPr>
          <w:rFonts w:ascii="Arial" w:hAnsi="Arial" w:cs="Arial"/>
          <w:bCs/>
          <w:sz w:val="20"/>
          <w:szCs w:val="20"/>
        </w:rPr>
        <w:t xml:space="preserve"> fogalmakat közérthető</w:t>
      </w:r>
      <w:r>
        <w:rPr>
          <w:rFonts w:ascii="Arial" w:hAnsi="Arial" w:cs="Arial"/>
          <w:bCs/>
          <w:sz w:val="20"/>
          <w:szCs w:val="20"/>
        </w:rPr>
        <w:t>en fogalmazza meg</w:t>
      </w:r>
      <w:r w:rsidRPr="00D44C47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kontextusba helyezi</w:t>
      </w:r>
      <w:r w:rsidRPr="00D44C47">
        <w:rPr>
          <w:rFonts w:ascii="Arial" w:hAnsi="Arial" w:cs="Arial"/>
          <w:bCs/>
          <w:sz w:val="20"/>
          <w:szCs w:val="20"/>
        </w:rPr>
        <w:t xml:space="preserve"> és a hétköznapi élményekhez kapcsolva formálja </w:t>
      </w:r>
      <w:r>
        <w:rPr>
          <w:rFonts w:ascii="Arial" w:hAnsi="Arial" w:cs="Arial"/>
          <w:bCs/>
          <w:sz w:val="20"/>
          <w:szCs w:val="20"/>
        </w:rPr>
        <w:t xml:space="preserve">azokat </w:t>
      </w:r>
      <w:r w:rsidRPr="00D44C47">
        <w:rPr>
          <w:rFonts w:ascii="Arial" w:hAnsi="Arial" w:cs="Arial"/>
          <w:bCs/>
          <w:sz w:val="20"/>
          <w:szCs w:val="20"/>
        </w:rPr>
        <w:t>emberközelivé</w:t>
      </w:r>
      <w:r w:rsidR="00810ED1">
        <w:rPr>
          <w:rFonts w:ascii="Arial" w:hAnsi="Arial" w:cs="Arial"/>
          <w:bCs/>
          <w:sz w:val="20"/>
          <w:szCs w:val="20"/>
        </w:rPr>
        <w:t>.</w:t>
      </w:r>
    </w:p>
    <w:p w14:paraId="41AA77E5" w14:textId="77777777" w:rsidR="009916EF" w:rsidRPr="00375A2A" w:rsidRDefault="009916EF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</w:p>
    <w:p w14:paraId="2F7A3FE8" w14:textId="7409350D" w:rsidR="007D1357" w:rsidRDefault="007D1357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  <w:r w:rsidRPr="00375A2A">
        <w:rPr>
          <w:rFonts w:ascii="Arial" w:hAnsi="Arial" w:cs="Arial"/>
          <w:bCs/>
          <w:sz w:val="20"/>
          <w:szCs w:val="20"/>
        </w:rPr>
        <w:t xml:space="preserve">A </w:t>
      </w:r>
      <w:hyperlink r:id="rId11" w:history="1">
        <w:r w:rsidRPr="00F94628">
          <w:rPr>
            <w:rStyle w:val="Hiperhivatkozs"/>
            <w:rFonts w:ascii="Arial" w:hAnsi="Arial" w:cs="Arial"/>
            <w:bCs/>
            <w:sz w:val="20"/>
            <w:szCs w:val="20"/>
          </w:rPr>
          <w:t xml:space="preserve">következő </w:t>
        </w:r>
        <w:r w:rsidR="00B435F1" w:rsidRPr="00F94628">
          <w:rPr>
            <w:rStyle w:val="Hiperhivatkozs"/>
            <w:rFonts w:ascii="Arial" w:hAnsi="Arial" w:cs="Arial"/>
            <w:bCs/>
            <w:sz w:val="20"/>
            <w:szCs w:val="20"/>
          </w:rPr>
          <w:t>részekben</w:t>
        </w:r>
      </w:hyperlink>
      <w:r w:rsidR="004F64EA" w:rsidRPr="00375A2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ismét ismert</w:t>
      </w:r>
      <w:r w:rsidRPr="00375A2A">
        <w:rPr>
          <w:rFonts w:ascii="Arial" w:hAnsi="Arial" w:cs="Arial"/>
          <w:bCs/>
          <w:sz w:val="20"/>
          <w:szCs w:val="20"/>
        </w:rPr>
        <w:t xml:space="preserve"> művészekkel és </w:t>
      </w:r>
      <w:r>
        <w:rPr>
          <w:rFonts w:ascii="Arial" w:hAnsi="Arial" w:cs="Arial"/>
          <w:bCs/>
          <w:sz w:val="20"/>
          <w:szCs w:val="20"/>
        </w:rPr>
        <w:t>további</w:t>
      </w:r>
      <w:r w:rsidRPr="00375A2A">
        <w:rPr>
          <w:rFonts w:ascii="Arial" w:hAnsi="Arial" w:cs="Arial"/>
          <w:bCs/>
          <w:sz w:val="20"/>
          <w:szCs w:val="20"/>
        </w:rPr>
        <w:t xml:space="preserve"> tudományterületek képviselőivel találkozhatunk, akikkel</w:t>
      </w:r>
      <w:r>
        <w:rPr>
          <w:rFonts w:ascii="Arial" w:hAnsi="Arial" w:cs="Arial"/>
          <w:bCs/>
          <w:sz w:val="20"/>
          <w:szCs w:val="20"/>
        </w:rPr>
        <w:t xml:space="preserve"> Lóci</w:t>
      </w:r>
      <w:r w:rsidRPr="00375A2A">
        <w:rPr>
          <w:rFonts w:ascii="Arial" w:hAnsi="Arial" w:cs="Arial"/>
          <w:bCs/>
          <w:sz w:val="20"/>
          <w:szCs w:val="20"/>
        </w:rPr>
        <w:t xml:space="preserve"> a mesterséges intelligencia, a tehetség és a </w:t>
      </w:r>
      <w:r>
        <w:rPr>
          <w:rFonts w:ascii="Arial" w:hAnsi="Arial" w:cs="Arial"/>
          <w:bCs/>
          <w:sz w:val="20"/>
          <w:szCs w:val="20"/>
        </w:rPr>
        <w:t xml:space="preserve">dallamtapadás kérdésköreit </w:t>
      </w:r>
      <w:r w:rsidRPr="00375A2A">
        <w:rPr>
          <w:rFonts w:ascii="Arial" w:hAnsi="Arial" w:cs="Arial"/>
          <w:bCs/>
          <w:sz w:val="20"/>
          <w:szCs w:val="20"/>
        </w:rPr>
        <w:t>szálazz</w:t>
      </w:r>
      <w:r>
        <w:rPr>
          <w:rFonts w:ascii="Arial" w:hAnsi="Arial" w:cs="Arial"/>
          <w:bCs/>
          <w:sz w:val="20"/>
          <w:szCs w:val="20"/>
        </w:rPr>
        <w:t>a</w:t>
      </w:r>
      <w:r w:rsidRPr="00375A2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majd </w:t>
      </w:r>
      <w:r w:rsidRPr="00375A2A">
        <w:rPr>
          <w:rFonts w:ascii="Arial" w:hAnsi="Arial" w:cs="Arial"/>
          <w:bCs/>
          <w:sz w:val="20"/>
          <w:szCs w:val="20"/>
        </w:rPr>
        <w:t>szét</w:t>
      </w:r>
      <w:r>
        <w:rPr>
          <w:rFonts w:ascii="Arial" w:hAnsi="Arial" w:cs="Arial"/>
          <w:bCs/>
          <w:sz w:val="20"/>
          <w:szCs w:val="20"/>
        </w:rPr>
        <w:t>.</w:t>
      </w:r>
      <w:r w:rsidR="005669EE">
        <w:rPr>
          <w:rFonts w:ascii="Arial" w:hAnsi="Arial" w:cs="Arial"/>
          <w:bCs/>
          <w:sz w:val="20"/>
          <w:szCs w:val="20"/>
        </w:rPr>
        <w:t xml:space="preserve"> </w:t>
      </w:r>
      <w:r w:rsidR="006B2655">
        <w:rPr>
          <w:rFonts w:ascii="Arial" w:hAnsi="Arial" w:cs="Arial"/>
          <w:bCs/>
          <w:sz w:val="20"/>
          <w:szCs w:val="20"/>
        </w:rPr>
        <w:t>Ő</w:t>
      </w:r>
      <w:r w:rsidRPr="007834A5">
        <w:rPr>
          <w:rFonts w:ascii="Arial" w:hAnsi="Arial" w:cs="Arial"/>
          <w:bCs/>
          <w:sz w:val="20"/>
          <w:szCs w:val="20"/>
        </w:rPr>
        <w:t xml:space="preserve">sszel </w:t>
      </w:r>
      <w:r w:rsidR="006B2655">
        <w:rPr>
          <w:rFonts w:ascii="Arial" w:hAnsi="Arial" w:cs="Arial"/>
          <w:bCs/>
          <w:sz w:val="20"/>
          <w:szCs w:val="20"/>
        </w:rPr>
        <w:t xml:space="preserve">ráadásul a Müpa </w:t>
      </w:r>
      <w:r>
        <w:rPr>
          <w:rFonts w:ascii="Arial" w:hAnsi="Arial" w:cs="Arial"/>
          <w:bCs/>
          <w:sz w:val="20"/>
          <w:szCs w:val="20"/>
        </w:rPr>
        <w:t>még egy</w:t>
      </w:r>
      <w:r w:rsidR="000E460F">
        <w:rPr>
          <w:rFonts w:ascii="Arial" w:hAnsi="Arial" w:cs="Arial"/>
          <w:bCs/>
          <w:sz w:val="20"/>
          <w:szCs w:val="20"/>
        </w:rPr>
        <w:t>et emel a téten</w:t>
      </w:r>
      <w:r w:rsidR="0008114A">
        <w:rPr>
          <w:rFonts w:ascii="Arial" w:hAnsi="Arial" w:cs="Arial"/>
          <w:bCs/>
          <w:sz w:val="20"/>
          <w:szCs w:val="20"/>
        </w:rPr>
        <w:t>,</w:t>
      </w:r>
      <w:r w:rsidR="000E460F">
        <w:rPr>
          <w:rFonts w:ascii="Arial" w:hAnsi="Arial" w:cs="Arial"/>
          <w:bCs/>
          <w:sz w:val="20"/>
          <w:szCs w:val="20"/>
        </w:rPr>
        <w:t xml:space="preserve"> és újabb</w:t>
      </w:r>
      <w:r w:rsidRPr="007834A5">
        <w:rPr>
          <w:rFonts w:ascii="Arial" w:hAnsi="Arial" w:cs="Arial"/>
          <w:bCs/>
          <w:sz w:val="20"/>
          <w:szCs w:val="20"/>
        </w:rPr>
        <w:t xml:space="preserve"> podcastt</w:t>
      </w:r>
      <w:r>
        <w:rPr>
          <w:rFonts w:ascii="Arial" w:hAnsi="Arial" w:cs="Arial"/>
          <w:bCs/>
          <w:sz w:val="20"/>
          <w:szCs w:val="20"/>
        </w:rPr>
        <w:t>e</w:t>
      </w:r>
      <w:r w:rsidRPr="007834A5">
        <w:rPr>
          <w:rFonts w:ascii="Arial" w:hAnsi="Arial" w:cs="Arial"/>
          <w:bCs/>
          <w:sz w:val="20"/>
          <w:szCs w:val="20"/>
        </w:rPr>
        <w:t>l bővíti kínálatát</w:t>
      </w:r>
      <w:r w:rsidR="006B2655">
        <w:rPr>
          <w:rFonts w:ascii="Arial" w:hAnsi="Arial" w:cs="Arial"/>
          <w:bCs/>
          <w:sz w:val="20"/>
          <w:szCs w:val="20"/>
        </w:rPr>
        <w:t>: a</w:t>
      </w:r>
      <w:r w:rsidRPr="007834A5">
        <w:rPr>
          <w:rFonts w:ascii="Arial" w:hAnsi="Arial" w:cs="Arial"/>
          <w:bCs/>
          <w:sz w:val="20"/>
          <w:szCs w:val="20"/>
        </w:rPr>
        <w:t xml:space="preserve"> </w:t>
      </w:r>
      <w:r w:rsidRPr="007834A5">
        <w:rPr>
          <w:rFonts w:ascii="Arial" w:hAnsi="Arial" w:cs="Arial"/>
          <w:b/>
          <w:sz w:val="20"/>
          <w:szCs w:val="20"/>
        </w:rPr>
        <w:t>ZAJ</w:t>
      </w:r>
      <w:r w:rsidRPr="007834A5">
        <w:rPr>
          <w:rFonts w:ascii="Arial" w:hAnsi="Arial" w:cs="Arial"/>
          <w:bCs/>
          <w:sz w:val="20"/>
          <w:szCs w:val="20"/>
        </w:rPr>
        <w:t xml:space="preserve">-ban </w:t>
      </w:r>
      <w:r w:rsidRPr="007834A5">
        <w:rPr>
          <w:rFonts w:ascii="Arial" w:hAnsi="Arial" w:cs="Arial"/>
          <w:b/>
          <w:sz w:val="20"/>
          <w:szCs w:val="20"/>
        </w:rPr>
        <w:t>Banai Sára</w:t>
      </w:r>
      <w:r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834A5">
        <w:rPr>
          <w:rFonts w:ascii="Arial" w:hAnsi="Arial" w:cs="Arial"/>
          <w:b/>
          <w:sz w:val="20"/>
          <w:szCs w:val="20"/>
        </w:rPr>
        <w:t>Fekete János Jammal</w:t>
      </w:r>
      <w:r w:rsidRPr="007834A5">
        <w:rPr>
          <w:rFonts w:ascii="Arial" w:hAnsi="Arial" w:cs="Arial"/>
          <w:bCs/>
          <w:sz w:val="20"/>
          <w:szCs w:val="20"/>
        </w:rPr>
        <w:t xml:space="preserve"> és </w:t>
      </w:r>
      <w:r w:rsidRPr="007834A5">
        <w:rPr>
          <w:rFonts w:ascii="Arial" w:hAnsi="Arial" w:cs="Arial"/>
          <w:b/>
          <w:sz w:val="20"/>
          <w:szCs w:val="20"/>
        </w:rPr>
        <w:t>Oláh Krisztián</w:t>
      </w:r>
      <w:r w:rsidRPr="007834A5">
        <w:rPr>
          <w:rFonts w:ascii="Arial" w:hAnsi="Arial" w:cs="Arial"/>
          <w:bCs/>
          <w:sz w:val="20"/>
          <w:szCs w:val="20"/>
        </w:rPr>
        <w:t xml:space="preserve"> ülnek </w:t>
      </w:r>
      <w:r>
        <w:rPr>
          <w:rFonts w:ascii="Arial" w:hAnsi="Arial" w:cs="Arial"/>
          <w:bCs/>
          <w:sz w:val="20"/>
          <w:szCs w:val="20"/>
        </w:rPr>
        <w:t>össze</w:t>
      </w:r>
      <w:r w:rsidRPr="007834A5">
        <w:rPr>
          <w:rFonts w:ascii="Arial" w:hAnsi="Arial" w:cs="Arial"/>
          <w:bCs/>
          <w:sz w:val="20"/>
          <w:szCs w:val="20"/>
        </w:rPr>
        <w:t xml:space="preserve">, hogy a műfajok, a zeneoktatás, a zenetörténet és még számtalan </w:t>
      </w:r>
      <w:r>
        <w:rPr>
          <w:rFonts w:ascii="Arial" w:hAnsi="Arial" w:cs="Arial"/>
          <w:bCs/>
          <w:sz w:val="20"/>
          <w:szCs w:val="20"/>
        </w:rPr>
        <w:t>gondolatébresztő</w:t>
      </w:r>
      <w:r w:rsidRPr="007834A5">
        <w:rPr>
          <w:rFonts w:ascii="Arial" w:hAnsi="Arial" w:cs="Arial"/>
          <w:bCs/>
          <w:sz w:val="20"/>
          <w:szCs w:val="20"/>
        </w:rPr>
        <w:t xml:space="preserve"> téma mentén beszélgessenek a zene jelenéről és jövőjéről.</w:t>
      </w:r>
    </w:p>
    <w:p w14:paraId="20452B03" w14:textId="77777777" w:rsidR="005C2DFB" w:rsidRPr="00375A2A" w:rsidRDefault="005C2DFB" w:rsidP="007D1357">
      <w:pPr>
        <w:spacing w:line="259" w:lineRule="auto"/>
        <w:jc w:val="both"/>
        <w:rPr>
          <w:rFonts w:ascii="Arial" w:hAnsi="Arial" w:cs="Arial"/>
          <w:bCs/>
          <w:sz w:val="20"/>
          <w:szCs w:val="20"/>
        </w:rPr>
      </w:pPr>
    </w:p>
    <w:p w14:paraId="727037A7" w14:textId="210CC91B" w:rsidR="005C2DFB" w:rsidRPr="005C2DFB" w:rsidRDefault="007D1357" w:rsidP="005C2DFB">
      <w:pPr>
        <w:spacing w:line="259" w:lineRule="auto"/>
        <w:rPr>
          <w:rFonts w:ascii="Arial" w:hAnsi="Arial" w:cs="Arial"/>
          <w:bCs/>
          <w:sz w:val="20"/>
          <w:szCs w:val="20"/>
        </w:rPr>
        <w:sectPr w:rsidR="005C2DFB" w:rsidRPr="005C2DFB" w:rsidSect="00A91EF9">
          <w:headerReference w:type="default" r:id="rId12"/>
          <w:headerReference w:type="first" r:id="rId13"/>
          <w:footerReference w:type="first" r:id="rId14"/>
          <w:pgSz w:w="11906" w:h="16838"/>
          <w:pgMar w:top="2495" w:right="1700" w:bottom="1418" w:left="1134" w:header="624" w:footer="709" w:gutter="0"/>
          <w:cols w:space="708"/>
          <w:titlePg/>
          <w:docGrid w:linePitch="360"/>
        </w:sectPr>
      </w:pPr>
      <w:r w:rsidRPr="005C2DFB">
        <w:rPr>
          <w:rFonts w:ascii="Arial" w:hAnsi="Arial" w:cs="Arial"/>
          <w:bCs/>
          <w:sz w:val="20"/>
          <w:szCs w:val="20"/>
        </w:rPr>
        <w:t xml:space="preserve">Az </w:t>
      </w:r>
      <w:r w:rsidRPr="005C2DFB">
        <w:rPr>
          <w:rFonts w:ascii="Arial" w:hAnsi="Arial" w:cs="Arial"/>
          <w:bCs/>
          <w:i/>
          <w:iCs/>
          <w:sz w:val="20"/>
          <w:szCs w:val="20"/>
        </w:rPr>
        <w:t>ART</w:t>
      </w:r>
      <w:r w:rsidRPr="005C2DFB">
        <w:rPr>
          <w:rFonts w:ascii="Arial" w:hAnsi="Arial" w:cs="Arial"/>
          <w:bCs/>
          <w:sz w:val="20"/>
          <w:szCs w:val="20"/>
        </w:rPr>
        <w:t xml:space="preserve">ÉRIA Podcast </w:t>
      </w:r>
      <w:r w:rsidR="00F51D6F" w:rsidRPr="005C2DFB">
        <w:rPr>
          <w:rFonts w:ascii="Arial" w:hAnsi="Arial" w:cs="Arial"/>
          <w:bCs/>
          <w:sz w:val="20"/>
          <w:szCs w:val="20"/>
        </w:rPr>
        <w:t xml:space="preserve">első két adása </w:t>
      </w:r>
      <w:r w:rsidRPr="005C2DFB">
        <w:rPr>
          <w:rFonts w:ascii="Arial" w:hAnsi="Arial" w:cs="Arial"/>
          <w:bCs/>
          <w:sz w:val="20"/>
          <w:szCs w:val="20"/>
        </w:rPr>
        <w:t>már elérhető minden platformon</w:t>
      </w:r>
      <w:r w:rsidR="005C2DFB" w:rsidRPr="005C2DFB">
        <w:rPr>
          <w:rFonts w:ascii="Arial" w:hAnsi="Arial" w:cs="Arial"/>
          <w:bCs/>
          <w:sz w:val="20"/>
          <w:szCs w:val="20"/>
        </w:rPr>
        <w:t>:</w:t>
      </w:r>
    </w:p>
    <w:p w14:paraId="3915D812" w14:textId="729BCCF6" w:rsidR="00377611" w:rsidRDefault="001B24FA" w:rsidP="00DC4922">
      <w:pPr>
        <w:spacing w:line="259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YouTube: </w:t>
      </w:r>
      <w:hyperlink r:id="rId15" w:history="1">
        <w:r w:rsidRPr="00CA20BC">
          <w:rPr>
            <w:rStyle w:val="Hiperhivatkozs"/>
            <w:rFonts w:ascii="Arial" w:hAnsi="Arial" w:cs="Arial"/>
            <w:bCs/>
            <w:sz w:val="18"/>
            <w:szCs w:val="18"/>
          </w:rPr>
          <w:t>https://bit.ly/4xyjAqH</w:t>
        </w:r>
      </w:hyperlink>
    </w:p>
    <w:p w14:paraId="59DA9D1F" w14:textId="1F9F1301" w:rsidR="001B24FA" w:rsidRDefault="001B24FA" w:rsidP="00DC4922">
      <w:pPr>
        <w:spacing w:line="259" w:lineRule="auto"/>
        <w:jc w:val="both"/>
        <w:rPr>
          <w:rStyle w:val="Hiperhivatkozs"/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Spotify: </w:t>
      </w:r>
      <w:hyperlink r:id="rId16" w:history="1">
        <w:r w:rsidRPr="00CA20BC">
          <w:rPr>
            <w:rStyle w:val="Hiperhivatkozs"/>
            <w:rFonts w:ascii="Arial" w:hAnsi="Arial" w:cs="Arial"/>
            <w:bCs/>
            <w:sz w:val="18"/>
            <w:szCs w:val="18"/>
          </w:rPr>
          <w:t>https://bit.ly/4wNeOVf</w:t>
        </w:r>
      </w:hyperlink>
    </w:p>
    <w:p w14:paraId="5542E03E" w14:textId="77777777" w:rsidR="005C2DFB" w:rsidRDefault="005C2DFB" w:rsidP="005C2DFB">
      <w:pPr>
        <w:spacing w:line="259" w:lineRule="auto"/>
        <w:jc w:val="both"/>
        <w:rPr>
          <w:rFonts w:ascii="Arial" w:hAnsi="Arial" w:cs="Arial"/>
          <w:bCs/>
          <w:sz w:val="18"/>
          <w:szCs w:val="18"/>
        </w:rPr>
        <w:sectPr w:rsidR="005C2DFB" w:rsidSect="00DC4922">
          <w:type w:val="continuous"/>
          <w:pgSz w:w="11906" w:h="16838"/>
          <w:pgMar w:top="2495" w:right="1700" w:bottom="1418" w:left="1134" w:header="624" w:footer="709" w:gutter="0"/>
          <w:cols w:space="708"/>
          <w:titlePg/>
          <w:docGrid w:linePitch="360"/>
        </w:sectPr>
      </w:pPr>
    </w:p>
    <w:p w14:paraId="0066E847" w14:textId="77777777" w:rsidR="00375A2A" w:rsidRPr="00375A2A" w:rsidRDefault="00375A2A" w:rsidP="00021148">
      <w:pPr>
        <w:spacing w:line="259" w:lineRule="auto"/>
        <w:jc w:val="both"/>
        <w:rPr>
          <w:rFonts w:ascii="Arial" w:hAnsi="Arial" w:cs="Arial"/>
          <w:bCs/>
          <w:sz w:val="18"/>
          <w:szCs w:val="18"/>
        </w:rPr>
      </w:pPr>
    </w:p>
    <w:p w14:paraId="0693B0C8" w14:textId="77777777" w:rsidR="00A432F4" w:rsidRPr="00375A2A" w:rsidRDefault="00A432F4" w:rsidP="00021148">
      <w:pPr>
        <w:spacing w:line="259" w:lineRule="auto"/>
        <w:jc w:val="both"/>
        <w:rPr>
          <w:rFonts w:ascii="Arial" w:hAnsi="Arial" w:cs="Arial"/>
          <w:bCs/>
          <w:sz w:val="18"/>
          <w:szCs w:val="18"/>
        </w:rPr>
      </w:pPr>
    </w:p>
    <w:p w14:paraId="4C8B11F3" w14:textId="77777777" w:rsidR="00D53D2D" w:rsidRPr="00D53D2D" w:rsidRDefault="00D53D2D" w:rsidP="00D53D2D">
      <w:pPr>
        <w:jc w:val="both"/>
        <w:rPr>
          <w:rFonts w:ascii="Arial" w:hAnsi="Arial" w:cs="Arial"/>
          <w:b/>
          <w:sz w:val="18"/>
          <w:szCs w:val="18"/>
        </w:rPr>
      </w:pPr>
      <w:r w:rsidRPr="00D53D2D">
        <w:rPr>
          <w:rFonts w:ascii="Arial" w:hAnsi="Arial" w:cs="Arial"/>
          <w:b/>
          <w:i/>
          <w:iCs/>
          <w:sz w:val="18"/>
          <w:szCs w:val="18"/>
        </w:rPr>
        <w:t>ART</w:t>
      </w:r>
      <w:r w:rsidRPr="00D53D2D">
        <w:rPr>
          <w:rFonts w:ascii="Arial" w:hAnsi="Arial" w:cs="Arial"/>
          <w:b/>
          <w:sz w:val="18"/>
          <w:szCs w:val="18"/>
        </w:rPr>
        <w:t>ÉRIA PODCAST</w:t>
      </w:r>
    </w:p>
    <w:p w14:paraId="0E3C7085" w14:textId="77777777" w:rsidR="00D53D2D" w:rsidRPr="00E43EDC" w:rsidRDefault="00D53D2D" w:rsidP="00D53D2D">
      <w:pPr>
        <w:rPr>
          <w:rFonts w:ascii="Arial" w:hAnsi="Arial" w:cs="Arial"/>
          <w:b/>
          <w:bCs/>
          <w:sz w:val="22"/>
          <w:szCs w:val="22"/>
        </w:rPr>
      </w:pPr>
    </w:p>
    <w:p w14:paraId="3FB55E9B" w14:textId="07A225ED" w:rsidR="00D53D2D" w:rsidRPr="00D53D2D" w:rsidRDefault="00D53D2D" w:rsidP="00D53D2D">
      <w:pPr>
        <w:jc w:val="both"/>
        <w:rPr>
          <w:rFonts w:ascii="Arial" w:hAnsi="Arial" w:cs="Arial"/>
          <w:bCs/>
          <w:sz w:val="18"/>
          <w:szCs w:val="18"/>
        </w:rPr>
      </w:pPr>
      <w:r w:rsidRPr="00D53D2D">
        <w:rPr>
          <w:rFonts w:ascii="Arial" w:hAnsi="Arial" w:cs="Arial"/>
          <w:bCs/>
          <w:sz w:val="18"/>
          <w:szCs w:val="18"/>
        </w:rPr>
        <w:t xml:space="preserve">2026 augusztusában újdonsággal bővült a Müpa podcastkínálata: az </w:t>
      </w:r>
      <w:r w:rsidRPr="004B2610">
        <w:rPr>
          <w:rFonts w:ascii="Arial" w:hAnsi="Arial" w:cs="Arial"/>
          <w:b/>
          <w:i/>
          <w:iCs/>
          <w:sz w:val="18"/>
          <w:szCs w:val="18"/>
        </w:rPr>
        <w:t>ART</w:t>
      </w:r>
      <w:r w:rsidRPr="004B2610">
        <w:rPr>
          <w:rFonts w:ascii="Arial" w:hAnsi="Arial" w:cs="Arial"/>
          <w:b/>
          <w:sz w:val="18"/>
          <w:szCs w:val="18"/>
        </w:rPr>
        <w:t>ÉRIA</w:t>
      </w:r>
      <w:r w:rsidRPr="00D53D2D">
        <w:rPr>
          <w:rFonts w:ascii="Arial" w:hAnsi="Arial" w:cs="Arial"/>
          <w:bCs/>
          <w:sz w:val="18"/>
          <w:szCs w:val="18"/>
        </w:rPr>
        <w:t xml:space="preserve"> a kultúra és a mindennapi élet találkozási pontjait térképezi fel inspiráló beszélgetéseken keresztül. A Müpa Magyarország vezető kulturális intézményeként több mint húsz éve a művészeti sokszínűség kibontakozásának otthona, amely a kultúra minél szélesebb körű hozzáférhetőségét tekinti alapvető törekvésének. A műsor ezt a szemléletet követve, a hétköznapokban is felbukkanó jelenségeket körbejárva teremt párbeszédet: miközben új nézőpontokat nyit az önkifejezéstől a tehetség kibontakozásán át a dalokban rejlő hatásokig, arra világít rá, hogyan válhatnak a kulturális élmények személyes tapasztalattá. A </w:t>
      </w:r>
      <w:r w:rsidRPr="00D53D2D">
        <w:rPr>
          <w:rFonts w:ascii="Arial" w:hAnsi="Arial" w:cs="Arial"/>
          <w:b/>
          <w:sz w:val="18"/>
          <w:szCs w:val="18"/>
        </w:rPr>
        <w:t>Betone</w:t>
      </w:r>
      <w:r w:rsidR="00FE69C2" w:rsidRPr="00FE69C2">
        <w:rPr>
          <w:rFonts w:ascii="Arial" w:hAnsi="Arial" w:cs="Arial"/>
          <w:bCs/>
          <w:sz w:val="18"/>
          <w:szCs w:val="18"/>
        </w:rPr>
        <w:t>-nal</w:t>
      </w:r>
      <w:r w:rsidRPr="00D53D2D">
        <w:rPr>
          <w:rFonts w:ascii="Arial" w:hAnsi="Arial" w:cs="Arial"/>
          <w:bCs/>
          <w:sz w:val="18"/>
          <w:szCs w:val="18"/>
        </w:rPr>
        <w:t xml:space="preserve"> együttműködésben készülő, kéthetente jelentkező sorozat házigazdája a hazai könnyűzene egyik </w:t>
      </w:r>
      <w:r>
        <w:rPr>
          <w:rFonts w:ascii="Arial" w:hAnsi="Arial" w:cs="Arial"/>
          <w:bCs/>
          <w:sz w:val="18"/>
          <w:szCs w:val="18"/>
        </w:rPr>
        <w:t>jól ismert</w:t>
      </w:r>
      <w:r w:rsidRPr="00D53D2D">
        <w:rPr>
          <w:rFonts w:ascii="Arial" w:hAnsi="Arial" w:cs="Arial"/>
          <w:bCs/>
          <w:sz w:val="18"/>
          <w:szCs w:val="18"/>
        </w:rPr>
        <w:t xml:space="preserve"> előadója, </w:t>
      </w:r>
      <w:r w:rsidRPr="00D53D2D">
        <w:rPr>
          <w:rFonts w:ascii="Arial" w:hAnsi="Arial" w:cs="Arial"/>
          <w:b/>
          <w:sz w:val="18"/>
          <w:szCs w:val="18"/>
        </w:rPr>
        <w:t>Csorba Lóci</w:t>
      </w:r>
      <w:r w:rsidRPr="00D53D2D">
        <w:rPr>
          <w:rFonts w:ascii="Arial" w:hAnsi="Arial" w:cs="Arial"/>
          <w:bCs/>
          <w:sz w:val="18"/>
          <w:szCs w:val="18"/>
        </w:rPr>
        <w:t xml:space="preserve">, aki ismert alkotókkal és különböző tudományterületekről érkező vendégekkel járja körül az egyszerre gondolatébresztő és könnyed műsor izgalmas témáit. Az epizódok a legfontosabb digitális platformok – többek között a YouTube, a Spotify és az Apple Podcasts – felületein érhetők el, a Müpa podcastkínálatában az </w:t>
      </w:r>
      <w:r w:rsidRPr="00D53D2D">
        <w:rPr>
          <w:rFonts w:ascii="Arial" w:hAnsi="Arial" w:cs="Arial"/>
          <w:bCs/>
          <w:i/>
          <w:iCs/>
          <w:sz w:val="18"/>
          <w:szCs w:val="18"/>
        </w:rPr>
        <w:t>ART</w:t>
      </w:r>
      <w:r w:rsidRPr="00D53D2D">
        <w:rPr>
          <w:rFonts w:ascii="Arial" w:hAnsi="Arial" w:cs="Arial"/>
          <w:bCs/>
          <w:sz w:val="18"/>
          <w:szCs w:val="18"/>
        </w:rPr>
        <w:t xml:space="preserve">ÉRIA mellett pedig olyan sorozatok is megtalálhatók, mint a </w:t>
      </w:r>
      <w:r w:rsidRPr="00D53D2D">
        <w:rPr>
          <w:rFonts w:ascii="Arial" w:hAnsi="Arial" w:cs="Arial"/>
          <w:b/>
          <w:sz w:val="18"/>
          <w:szCs w:val="18"/>
        </w:rPr>
        <w:t>Bebop</w:t>
      </w:r>
      <w:r w:rsidRPr="00D53D2D">
        <w:rPr>
          <w:rFonts w:ascii="Arial" w:hAnsi="Arial" w:cs="Arial"/>
          <w:bCs/>
          <w:sz w:val="18"/>
          <w:szCs w:val="18"/>
        </w:rPr>
        <w:t xml:space="preserve">, az </w:t>
      </w:r>
      <w:r w:rsidRPr="00D53D2D">
        <w:rPr>
          <w:rFonts w:ascii="Arial" w:hAnsi="Arial" w:cs="Arial"/>
          <w:b/>
          <w:sz w:val="18"/>
          <w:szCs w:val="18"/>
        </w:rPr>
        <w:t>Előhang</w:t>
      </w:r>
      <w:r w:rsidRPr="00D53D2D">
        <w:rPr>
          <w:rFonts w:ascii="Arial" w:hAnsi="Arial" w:cs="Arial"/>
          <w:bCs/>
          <w:sz w:val="18"/>
          <w:szCs w:val="18"/>
        </w:rPr>
        <w:t xml:space="preserve"> vagy a </w:t>
      </w:r>
      <w:r w:rsidRPr="00D53D2D">
        <w:rPr>
          <w:rFonts w:ascii="Arial" w:hAnsi="Arial" w:cs="Arial"/>
          <w:b/>
          <w:sz w:val="18"/>
          <w:szCs w:val="18"/>
        </w:rPr>
        <w:t>Húzónév</w:t>
      </w:r>
      <w:r w:rsidRPr="00D53D2D">
        <w:rPr>
          <w:rFonts w:ascii="Arial" w:hAnsi="Arial" w:cs="Arial"/>
          <w:bCs/>
          <w:sz w:val="18"/>
          <w:szCs w:val="18"/>
        </w:rPr>
        <w:t>; a teljes katalógus a</w:t>
      </w:r>
      <w:r>
        <w:rPr>
          <w:rFonts w:ascii="Arial" w:hAnsi="Arial" w:cs="Arial"/>
          <w:bCs/>
          <w:sz w:val="18"/>
          <w:szCs w:val="18"/>
        </w:rPr>
        <w:t xml:space="preserve"> </w:t>
      </w:r>
      <w:hyperlink r:id="rId17" w:history="1">
        <w:r w:rsidRPr="00D53D2D">
          <w:rPr>
            <w:rStyle w:val="Hiperhivatkozs"/>
            <w:rFonts w:ascii="Arial" w:hAnsi="Arial" w:cs="Arial"/>
            <w:b/>
            <w:sz w:val="18"/>
            <w:szCs w:val="18"/>
          </w:rPr>
          <w:t>Müpa Home</w:t>
        </w:r>
      </w:hyperlink>
      <w:r>
        <w:rPr>
          <w:rFonts w:ascii="Arial" w:hAnsi="Arial" w:cs="Arial"/>
          <w:bCs/>
          <w:sz w:val="18"/>
          <w:szCs w:val="18"/>
        </w:rPr>
        <w:t xml:space="preserve"> </w:t>
      </w:r>
      <w:r w:rsidRPr="00D53D2D">
        <w:rPr>
          <w:rFonts w:ascii="Arial" w:hAnsi="Arial" w:cs="Arial"/>
          <w:bCs/>
          <w:sz w:val="18"/>
          <w:szCs w:val="18"/>
        </w:rPr>
        <w:t>oldalán böngészhető.</w:t>
      </w:r>
    </w:p>
    <w:p w14:paraId="164B199E" w14:textId="77777777" w:rsidR="007D1357" w:rsidRPr="00375A2A" w:rsidRDefault="007D1357" w:rsidP="00B85250">
      <w:pPr>
        <w:jc w:val="both"/>
        <w:rPr>
          <w:rFonts w:ascii="Arial" w:hAnsi="Arial" w:cs="Arial"/>
          <w:bCs/>
          <w:sz w:val="18"/>
          <w:szCs w:val="18"/>
        </w:rPr>
      </w:pPr>
    </w:p>
    <w:p w14:paraId="7059A636" w14:textId="77777777" w:rsidR="00E1007C" w:rsidRPr="00375A2A" w:rsidRDefault="00EF23D2" w:rsidP="00A24916">
      <w:pPr>
        <w:spacing w:line="288" w:lineRule="auto"/>
        <w:jc w:val="both"/>
        <w:rPr>
          <w:rFonts w:ascii="Arial" w:hAnsi="Arial" w:cs="Arial"/>
          <w:sz w:val="18"/>
          <w:szCs w:val="18"/>
        </w:rPr>
      </w:pPr>
      <w:r w:rsidRPr="00375A2A">
        <w:rPr>
          <w:rFonts w:ascii="Arial" w:hAnsi="Arial" w:cs="Arial"/>
          <w:sz w:val="18"/>
          <w:szCs w:val="18"/>
        </w:rPr>
        <w:t>További információ:</w:t>
      </w:r>
    </w:p>
    <w:p w14:paraId="3CCE4E34" w14:textId="16B4361D" w:rsidR="00EF23D2" w:rsidRPr="00375A2A" w:rsidRDefault="00DC6D1C" w:rsidP="00A24916">
      <w:pPr>
        <w:spacing w:line="288" w:lineRule="auto"/>
        <w:rPr>
          <w:rFonts w:ascii="Arial" w:hAnsi="Arial" w:cs="Arial"/>
          <w:sz w:val="18"/>
          <w:szCs w:val="18"/>
        </w:rPr>
      </w:pPr>
      <w:r w:rsidRPr="00375A2A">
        <w:rPr>
          <w:rFonts w:ascii="Arial" w:hAnsi="Arial" w:cs="Arial"/>
          <w:b/>
          <w:bCs/>
          <w:sz w:val="18"/>
          <w:szCs w:val="18"/>
        </w:rPr>
        <w:t>Elatrousse Eszter</w:t>
      </w:r>
      <w:r w:rsidR="00EF23D2" w:rsidRPr="00375A2A">
        <w:rPr>
          <w:rFonts w:ascii="Arial" w:hAnsi="Arial" w:cs="Arial"/>
          <w:b/>
          <w:sz w:val="18"/>
          <w:szCs w:val="18"/>
        </w:rPr>
        <w:br/>
      </w:r>
      <w:r w:rsidR="00EF23D2" w:rsidRPr="00375A2A">
        <w:rPr>
          <w:rFonts w:ascii="Arial" w:hAnsi="Arial" w:cs="Arial"/>
          <w:sz w:val="18"/>
          <w:szCs w:val="18"/>
        </w:rPr>
        <w:t>E</w:t>
      </w:r>
      <w:r w:rsidR="00203AB9">
        <w:rPr>
          <w:rFonts w:ascii="Arial" w:hAnsi="Arial" w:cs="Arial"/>
          <w:sz w:val="18"/>
          <w:szCs w:val="18"/>
        </w:rPr>
        <w:t>-</w:t>
      </w:r>
      <w:r w:rsidR="00EF23D2" w:rsidRPr="00375A2A">
        <w:rPr>
          <w:rFonts w:ascii="Arial" w:hAnsi="Arial" w:cs="Arial"/>
          <w:sz w:val="18"/>
          <w:szCs w:val="18"/>
        </w:rPr>
        <w:t xml:space="preserve">mail: </w:t>
      </w:r>
      <w:hyperlink r:id="rId18" w:history="1">
        <w:r w:rsidR="00EF23D2" w:rsidRPr="00375A2A">
          <w:rPr>
            <w:rStyle w:val="Hiperhivatkozs"/>
            <w:rFonts w:ascii="Arial" w:hAnsi="Arial" w:cs="Arial"/>
            <w:sz w:val="18"/>
            <w:szCs w:val="18"/>
          </w:rPr>
          <w:t>sajto@mupa.hu</w:t>
        </w:r>
      </w:hyperlink>
      <w:r w:rsidR="00EF23D2" w:rsidRPr="00375A2A">
        <w:rPr>
          <w:rFonts w:ascii="Arial" w:hAnsi="Arial" w:cs="Arial"/>
          <w:sz w:val="18"/>
          <w:szCs w:val="18"/>
        </w:rPr>
        <w:t xml:space="preserve"> </w:t>
      </w:r>
    </w:p>
    <w:p w14:paraId="2472A8D9" w14:textId="425BD9DD" w:rsidR="002A2A82" w:rsidRDefault="002A2A82" w:rsidP="00A24916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8C1D3B7" w14:textId="77777777" w:rsidR="00D53D2D" w:rsidRPr="00796086" w:rsidRDefault="00D53D2D" w:rsidP="00A24916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D53D2D" w:rsidRPr="00796086" w:rsidSect="005C2DFB">
      <w:type w:val="continuous"/>
      <w:pgSz w:w="11906" w:h="16838"/>
      <w:pgMar w:top="2495" w:right="1700" w:bottom="1418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AB6A0" w14:textId="77777777" w:rsidR="0029195B" w:rsidRDefault="0029195B" w:rsidP="00F45416">
      <w:r>
        <w:separator/>
      </w:r>
    </w:p>
  </w:endnote>
  <w:endnote w:type="continuationSeparator" w:id="0">
    <w:p w14:paraId="29B7520A" w14:textId="77777777" w:rsidR="0029195B" w:rsidRDefault="0029195B" w:rsidP="00F4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AD1A" w14:textId="77777777" w:rsidR="00A81B22" w:rsidRDefault="00A81B22">
    <w:pPr>
      <w:pStyle w:val="llb"/>
    </w:pPr>
    <w:r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3AF42175" wp14:editId="39CD480F">
          <wp:simplePos x="0" y="0"/>
          <wp:positionH relativeFrom="page">
            <wp:posOffset>389255</wp:posOffset>
          </wp:positionH>
          <wp:positionV relativeFrom="page">
            <wp:posOffset>9484995</wp:posOffset>
          </wp:positionV>
          <wp:extent cx="7545600" cy="143609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rfoteng-foo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6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1A2C" w14:textId="77777777" w:rsidR="0029195B" w:rsidRDefault="0029195B" w:rsidP="00F45416">
      <w:r>
        <w:separator/>
      </w:r>
    </w:p>
  </w:footnote>
  <w:footnote w:type="continuationSeparator" w:id="0">
    <w:p w14:paraId="096B8A28" w14:textId="77777777" w:rsidR="0029195B" w:rsidRDefault="0029195B" w:rsidP="00F45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D262" w14:textId="77777777" w:rsidR="00681775" w:rsidRDefault="00681775" w:rsidP="00681775">
    <w:pPr>
      <w:pStyle w:val="lfej"/>
    </w:pPr>
    <w:r>
      <w:rPr>
        <w:noProof/>
        <w:lang w:eastAsia="hu-HU"/>
      </w:rPr>
      <w:drawing>
        <wp:anchor distT="0" distB="0" distL="114300" distR="114300" simplePos="0" relativeHeight="251668480" behindDoc="1" locked="0" layoutInCell="1" allowOverlap="1" wp14:anchorId="38DEC9B3" wp14:editId="67CADA81">
          <wp:simplePos x="0" y="0"/>
          <wp:positionH relativeFrom="column">
            <wp:posOffset>-709295</wp:posOffset>
          </wp:positionH>
          <wp:positionV relativeFrom="paragraph">
            <wp:posOffset>-355600</wp:posOffset>
          </wp:positionV>
          <wp:extent cx="7928952" cy="1665746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pa20-levp-HEAD-1240x263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8952" cy="1665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CE8E3A" w14:textId="77777777" w:rsidR="00681775" w:rsidRDefault="00681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2BE5" w14:textId="77777777" w:rsidR="00D11EFA" w:rsidRDefault="00D11EFA">
    <w:pPr>
      <w:pStyle w:val="lfej"/>
    </w:pPr>
    <w:r>
      <w:rPr>
        <w:noProof/>
        <w:lang w:eastAsia="hu-HU"/>
      </w:rPr>
      <w:drawing>
        <wp:anchor distT="0" distB="0" distL="114300" distR="114300" simplePos="0" relativeHeight="251666432" behindDoc="1" locked="0" layoutInCell="1" allowOverlap="1" wp14:anchorId="581732EC" wp14:editId="0D095AFC">
          <wp:simplePos x="0" y="0"/>
          <wp:positionH relativeFrom="column">
            <wp:posOffset>-676275</wp:posOffset>
          </wp:positionH>
          <wp:positionV relativeFrom="paragraph">
            <wp:posOffset>-400685</wp:posOffset>
          </wp:positionV>
          <wp:extent cx="3271520" cy="1625600"/>
          <wp:effectExtent l="0" t="0" r="508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upa20-levp-HEAD-1240x263px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714"/>
                  <a:stretch/>
                </pic:blipFill>
                <pic:spPr bwMode="auto">
                  <a:xfrm>
                    <a:off x="0" y="0"/>
                    <a:ext cx="3271520" cy="162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01CEB"/>
    <w:multiLevelType w:val="hybridMultilevel"/>
    <w:tmpl w:val="0644C9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1C8"/>
    <w:multiLevelType w:val="hybridMultilevel"/>
    <w:tmpl w:val="8BAA9E3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100E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B33CAB"/>
    <w:multiLevelType w:val="hybridMultilevel"/>
    <w:tmpl w:val="65F02E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1484B"/>
    <w:multiLevelType w:val="hybridMultilevel"/>
    <w:tmpl w:val="470C229E"/>
    <w:lvl w:ilvl="0" w:tplc="6AB892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279"/>
    <w:rsid w:val="00002C71"/>
    <w:rsid w:val="00002CA9"/>
    <w:rsid w:val="00016B1E"/>
    <w:rsid w:val="00020B2E"/>
    <w:rsid w:val="00021148"/>
    <w:rsid w:val="0002316E"/>
    <w:rsid w:val="000325C4"/>
    <w:rsid w:val="00052332"/>
    <w:rsid w:val="00052838"/>
    <w:rsid w:val="0006247D"/>
    <w:rsid w:val="00064940"/>
    <w:rsid w:val="000657E5"/>
    <w:rsid w:val="0006595D"/>
    <w:rsid w:val="00065F93"/>
    <w:rsid w:val="000671BD"/>
    <w:rsid w:val="000705B9"/>
    <w:rsid w:val="0008114A"/>
    <w:rsid w:val="00086E54"/>
    <w:rsid w:val="0009068C"/>
    <w:rsid w:val="00093D1D"/>
    <w:rsid w:val="00097C50"/>
    <w:rsid w:val="000B20FD"/>
    <w:rsid w:val="000B417C"/>
    <w:rsid w:val="000B593D"/>
    <w:rsid w:val="000C1425"/>
    <w:rsid w:val="000C4AF4"/>
    <w:rsid w:val="000D32A0"/>
    <w:rsid w:val="000D5315"/>
    <w:rsid w:val="000E084E"/>
    <w:rsid w:val="000E098D"/>
    <w:rsid w:val="000E1687"/>
    <w:rsid w:val="000E460F"/>
    <w:rsid w:val="000F0B63"/>
    <w:rsid w:val="000F5507"/>
    <w:rsid w:val="0010006F"/>
    <w:rsid w:val="0010205F"/>
    <w:rsid w:val="0010266E"/>
    <w:rsid w:val="00103440"/>
    <w:rsid w:val="00107C1D"/>
    <w:rsid w:val="00112ACA"/>
    <w:rsid w:val="00114341"/>
    <w:rsid w:val="0011733B"/>
    <w:rsid w:val="001244A9"/>
    <w:rsid w:val="001302BF"/>
    <w:rsid w:val="001306D4"/>
    <w:rsid w:val="00131374"/>
    <w:rsid w:val="00133F57"/>
    <w:rsid w:val="001357A9"/>
    <w:rsid w:val="0014049A"/>
    <w:rsid w:val="00143133"/>
    <w:rsid w:val="00144222"/>
    <w:rsid w:val="001465D7"/>
    <w:rsid w:val="00147F87"/>
    <w:rsid w:val="00152B78"/>
    <w:rsid w:val="00154187"/>
    <w:rsid w:val="00162577"/>
    <w:rsid w:val="00165192"/>
    <w:rsid w:val="0018005A"/>
    <w:rsid w:val="00193D3A"/>
    <w:rsid w:val="001956CB"/>
    <w:rsid w:val="00195F65"/>
    <w:rsid w:val="001968FE"/>
    <w:rsid w:val="00197744"/>
    <w:rsid w:val="001A0357"/>
    <w:rsid w:val="001A6836"/>
    <w:rsid w:val="001A7F84"/>
    <w:rsid w:val="001B0A7F"/>
    <w:rsid w:val="001B24FA"/>
    <w:rsid w:val="001C2FE8"/>
    <w:rsid w:val="001C4279"/>
    <w:rsid w:val="001C4712"/>
    <w:rsid w:val="001C4F17"/>
    <w:rsid w:val="001C515F"/>
    <w:rsid w:val="001D25CB"/>
    <w:rsid w:val="001E03DF"/>
    <w:rsid w:val="001E1B03"/>
    <w:rsid w:val="001E3186"/>
    <w:rsid w:val="001E3B2A"/>
    <w:rsid w:val="00203AB9"/>
    <w:rsid w:val="00203DD2"/>
    <w:rsid w:val="00205A2D"/>
    <w:rsid w:val="00211443"/>
    <w:rsid w:val="00211883"/>
    <w:rsid w:val="002141C5"/>
    <w:rsid w:val="002177F9"/>
    <w:rsid w:val="0022017C"/>
    <w:rsid w:val="00222E2F"/>
    <w:rsid w:val="00223566"/>
    <w:rsid w:val="00226EB4"/>
    <w:rsid w:val="00231134"/>
    <w:rsid w:val="0023164B"/>
    <w:rsid w:val="0023183D"/>
    <w:rsid w:val="00236E90"/>
    <w:rsid w:val="00236F5F"/>
    <w:rsid w:val="00237206"/>
    <w:rsid w:val="00237840"/>
    <w:rsid w:val="002450DD"/>
    <w:rsid w:val="00254D7A"/>
    <w:rsid w:val="00255C32"/>
    <w:rsid w:val="0025695B"/>
    <w:rsid w:val="0026149D"/>
    <w:rsid w:val="0026284A"/>
    <w:rsid w:val="00265D96"/>
    <w:rsid w:val="002709D1"/>
    <w:rsid w:val="00271A48"/>
    <w:rsid w:val="00281158"/>
    <w:rsid w:val="002902A5"/>
    <w:rsid w:val="0029195B"/>
    <w:rsid w:val="002957BE"/>
    <w:rsid w:val="002A04EE"/>
    <w:rsid w:val="002A2A82"/>
    <w:rsid w:val="002A2BE6"/>
    <w:rsid w:val="002A4854"/>
    <w:rsid w:val="002A5EC3"/>
    <w:rsid w:val="002B5BF5"/>
    <w:rsid w:val="002C013C"/>
    <w:rsid w:val="002C1B92"/>
    <w:rsid w:val="002C7449"/>
    <w:rsid w:val="002D0F84"/>
    <w:rsid w:val="002D4B04"/>
    <w:rsid w:val="002E6858"/>
    <w:rsid w:val="002F167D"/>
    <w:rsid w:val="002F26DF"/>
    <w:rsid w:val="002F53D0"/>
    <w:rsid w:val="0031288C"/>
    <w:rsid w:val="00316647"/>
    <w:rsid w:val="00316CF5"/>
    <w:rsid w:val="00322F6E"/>
    <w:rsid w:val="00326B2A"/>
    <w:rsid w:val="003411AE"/>
    <w:rsid w:val="00341B95"/>
    <w:rsid w:val="00342ADC"/>
    <w:rsid w:val="00343ED8"/>
    <w:rsid w:val="0034469F"/>
    <w:rsid w:val="003503C7"/>
    <w:rsid w:val="00351D22"/>
    <w:rsid w:val="00354274"/>
    <w:rsid w:val="003546E3"/>
    <w:rsid w:val="00355FB7"/>
    <w:rsid w:val="0036049E"/>
    <w:rsid w:val="00375A2A"/>
    <w:rsid w:val="00377611"/>
    <w:rsid w:val="003812ED"/>
    <w:rsid w:val="00384A1B"/>
    <w:rsid w:val="003939EF"/>
    <w:rsid w:val="003A015C"/>
    <w:rsid w:val="003A3E06"/>
    <w:rsid w:val="003B0FFD"/>
    <w:rsid w:val="003B164C"/>
    <w:rsid w:val="003B61A3"/>
    <w:rsid w:val="003B73F8"/>
    <w:rsid w:val="003C15DA"/>
    <w:rsid w:val="003C1EEA"/>
    <w:rsid w:val="003C549F"/>
    <w:rsid w:val="003C7617"/>
    <w:rsid w:val="003D24AC"/>
    <w:rsid w:val="003D3214"/>
    <w:rsid w:val="003D3711"/>
    <w:rsid w:val="003D4A12"/>
    <w:rsid w:val="003D710E"/>
    <w:rsid w:val="003E4AD3"/>
    <w:rsid w:val="003E5058"/>
    <w:rsid w:val="003F297A"/>
    <w:rsid w:val="00413D3D"/>
    <w:rsid w:val="004210DB"/>
    <w:rsid w:val="00424F72"/>
    <w:rsid w:val="00432711"/>
    <w:rsid w:val="00435A09"/>
    <w:rsid w:val="00444927"/>
    <w:rsid w:val="00444A56"/>
    <w:rsid w:val="00444BF1"/>
    <w:rsid w:val="00447A65"/>
    <w:rsid w:val="00454F47"/>
    <w:rsid w:val="00460410"/>
    <w:rsid w:val="00462355"/>
    <w:rsid w:val="0048337D"/>
    <w:rsid w:val="00484422"/>
    <w:rsid w:val="004863C0"/>
    <w:rsid w:val="00486882"/>
    <w:rsid w:val="00486B7A"/>
    <w:rsid w:val="00490554"/>
    <w:rsid w:val="00495DA8"/>
    <w:rsid w:val="004A13D0"/>
    <w:rsid w:val="004A1D72"/>
    <w:rsid w:val="004A3FE4"/>
    <w:rsid w:val="004A69ED"/>
    <w:rsid w:val="004B2610"/>
    <w:rsid w:val="004B373D"/>
    <w:rsid w:val="004B3C79"/>
    <w:rsid w:val="004B52CF"/>
    <w:rsid w:val="004C4F46"/>
    <w:rsid w:val="004C6D83"/>
    <w:rsid w:val="004D199C"/>
    <w:rsid w:val="004D1AF6"/>
    <w:rsid w:val="004E2144"/>
    <w:rsid w:val="004E231B"/>
    <w:rsid w:val="004E2B9E"/>
    <w:rsid w:val="004E5170"/>
    <w:rsid w:val="004F1924"/>
    <w:rsid w:val="004F4416"/>
    <w:rsid w:val="004F64EA"/>
    <w:rsid w:val="005018BD"/>
    <w:rsid w:val="00502CE2"/>
    <w:rsid w:val="00506BAF"/>
    <w:rsid w:val="00507CDE"/>
    <w:rsid w:val="005103E2"/>
    <w:rsid w:val="00514640"/>
    <w:rsid w:val="00522F05"/>
    <w:rsid w:val="005230F0"/>
    <w:rsid w:val="00523B6D"/>
    <w:rsid w:val="005321C2"/>
    <w:rsid w:val="005404D6"/>
    <w:rsid w:val="00541308"/>
    <w:rsid w:val="005451E6"/>
    <w:rsid w:val="00547271"/>
    <w:rsid w:val="00551EC2"/>
    <w:rsid w:val="005560D1"/>
    <w:rsid w:val="005662BE"/>
    <w:rsid w:val="005669EE"/>
    <w:rsid w:val="005700A5"/>
    <w:rsid w:val="00570E66"/>
    <w:rsid w:val="00575804"/>
    <w:rsid w:val="00583952"/>
    <w:rsid w:val="00586CE9"/>
    <w:rsid w:val="0058782E"/>
    <w:rsid w:val="00592E37"/>
    <w:rsid w:val="005937E0"/>
    <w:rsid w:val="005A6E1E"/>
    <w:rsid w:val="005B0E94"/>
    <w:rsid w:val="005B1488"/>
    <w:rsid w:val="005B3F54"/>
    <w:rsid w:val="005B4157"/>
    <w:rsid w:val="005B429C"/>
    <w:rsid w:val="005C2DFB"/>
    <w:rsid w:val="005C39D1"/>
    <w:rsid w:val="005D4731"/>
    <w:rsid w:val="005D6C01"/>
    <w:rsid w:val="005F14BD"/>
    <w:rsid w:val="005F44D8"/>
    <w:rsid w:val="005F640D"/>
    <w:rsid w:val="00621FF0"/>
    <w:rsid w:val="00625A29"/>
    <w:rsid w:val="00642D2D"/>
    <w:rsid w:val="0064327A"/>
    <w:rsid w:val="00644015"/>
    <w:rsid w:val="0064472E"/>
    <w:rsid w:val="006457F5"/>
    <w:rsid w:val="006539E5"/>
    <w:rsid w:val="006578AE"/>
    <w:rsid w:val="006637EA"/>
    <w:rsid w:val="00663864"/>
    <w:rsid w:val="0067092E"/>
    <w:rsid w:val="00680880"/>
    <w:rsid w:val="00681775"/>
    <w:rsid w:val="00683E0B"/>
    <w:rsid w:val="006842E2"/>
    <w:rsid w:val="00690629"/>
    <w:rsid w:val="006917F8"/>
    <w:rsid w:val="006926F7"/>
    <w:rsid w:val="00694A76"/>
    <w:rsid w:val="006A0FF1"/>
    <w:rsid w:val="006A22B9"/>
    <w:rsid w:val="006A6CD6"/>
    <w:rsid w:val="006B20DA"/>
    <w:rsid w:val="006B2655"/>
    <w:rsid w:val="006B3B59"/>
    <w:rsid w:val="006B404F"/>
    <w:rsid w:val="006B5F9C"/>
    <w:rsid w:val="006B6333"/>
    <w:rsid w:val="006C07BD"/>
    <w:rsid w:val="006C4F66"/>
    <w:rsid w:val="006E6878"/>
    <w:rsid w:val="006E71F1"/>
    <w:rsid w:val="006E7C7E"/>
    <w:rsid w:val="006F6FC6"/>
    <w:rsid w:val="006F7D8C"/>
    <w:rsid w:val="00700228"/>
    <w:rsid w:val="00702881"/>
    <w:rsid w:val="0070721D"/>
    <w:rsid w:val="00707832"/>
    <w:rsid w:val="007117A9"/>
    <w:rsid w:val="00712BFA"/>
    <w:rsid w:val="00712D61"/>
    <w:rsid w:val="00712E52"/>
    <w:rsid w:val="00727359"/>
    <w:rsid w:val="007306E0"/>
    <w:rsid w:val="00736DCA"/>
    <w:rsid w:val="00737DFB"/>
    <w:rsid w:val="007430D1"/>
    <w:rsid w:val="0074321E"/>
    <w:rsid w:val="007461D5"/>
    <w:rsid w:val="00747CC2"/>
    <w:rsid w:val="00751541"/>
    <w:rsid w:val="00752602"/>
    <w:rsid w:val="00754F52"/>
    <w:rsid w:val="007569BD"/>
    <w:rsid w:val="00763FA4"/>
    <w:rsid w:val="00764774"/>
    <w:rsid w:val="00764C4D"/>
    <w:rsid w:val="007668A4"/>
    <w:rsid w:val="00771E33"/>
    <w:rsid w:val="0077553C"/>
    <w:rsid w:val="007839BD"/>
    <w:rsid w:val="0078476B"/>
    <w:rsid w:val="00785335"/>
    <w:rsid w:val="00796086"/>
    <w:rsid w:val="007A69F0"/>
    <w:rsid w:val="007B2932"/>
    <w:rsid w:val="007B6695"/>
    <w:rsid w:val="007B7FB7"/>
    <w:rsid w:val="007C1937"/>
    <w:rsid w:val="007C4073"/>
    <w:rsid w:val="007C684E"/>
    <w:rsid w:val="007D1357"/>
    <w:rsid w:val="007D26F0"/>
    <w:rsid w:val="007D372C"/>
    <w:rsid w:val="007D69B0"/>
    <w:rsid w:val="007E2D34"/>
    <w:rsid w:val="007E5140"/>
    <w:rsid w:val="007F1E5A"/>
    <w:rsid w:val="007F4E55"/>
    <w:rsid w:val="007F6D4C"/>
    <w:rsid w:val="00810A6E"/>
    <w:rsid w:val="00810ED1"/>
    <w:rsid w:val="00810F7A"/>
    <w:rsid w:val="008139AC"/>
    <w:rsid w:val="0081533E"/>
    <w:rsid w:val="00817C92"/>
    <w:rsid w:val="00822ACD"/>
    <w:rsid w:val="00823468"/>
    <w:rsid w:val="008251BC"/>
    <w:rsid w:val="008271A1"/>
    <w:rsid w:val="0083296B"/>
    <w:rsid w:val="00843A23"/>
    <w:rsid w:val="00847A27"/>
    <w:rsid w:val="008514CD"/>
    <w:rsid w:val="00851FFA"/>
    <w:rsid w:val="008532EE"/>
    <w:rsid w:val="008538AC"/>
    <w:rsid w:val="008605E1"/>
    <w:rsid w:val="0086331A"/>
    <w:rsid w:val="00863549"/>
    <w:rsid w:val="00864A15"/>
    <w:rsid w:val="00864CCE"/>
    <w:rsid w:val="00866274"/>
    <w:rsid w:val="00872AE4"/>
    <w:rsid w:val="008732F0"/>
    <w:rsid w:val="0087487E"/>
    <w:rsid w:val="00874C4F"/>
    <w:rsid w:val="008839FF"/>
    <w:rsid w:val="008862EC"/>
    <w:rsid w:val="00897154"/>
    <w:rsid w:val="008A12E9"/>
    <w:rsid w:val="008B40A8"/>
    <w:rsid w:val="008B4F1B"/>
    <w:rsid w:val="008B6540"/>
    <w:rsid w:val="008C2AFC"/>
    <w:rsid w:val="008C4DD6"/>
    <w:rsid w:val="008C7385"/>
    <w:rsid w:val="008C78C2"/>
    <w:rsid w:val="008D0EB0"/>
    <w:rsid w:val="008D1917"/>
    <w:rsid w:val="008E05B1"/>
    <w:rsid w:val="008E4C04"/>
    <w:rsid w:val="008E6325"/>
    <w:rsid w:val="00902F99"/>
    <w:rsid w:val="009032E2"/>
    <w:rsid w:val="00911F11"/>
    <w:rsid w:val="00914F9D"/>
    <w:rsid w:val="009251E3"/>
    <w:rsid w:val="00925A9D"/>
    <w:rsid w:val="00931A18"/>
    <w:rsid w:val="0093392C"/>
    <w:rsid w:val="00934ABA"/>
    <w:rsid w:val="00934FCA"/>
    <w:rsid w:val="00941756"/>
    <w:rsid w:val="00943AD9"/>
    <w:rsid w:val="009465AC"/>
    <w:rsid w:val="00950DA6"/>
    <w:rsid w:val="009516C8"/>
    <w:rsid w:val="009526B6"/>
    <w:rsid w:val="0095386B"/>
    <w:rsid w:val="00956EF2"/>
    <w:rsid w:val="00957AFA"/>
    <w:rsid w:val="00962EF2"/>
    <w:rsid w:val="00965697"/>
    <w:rsid w:val="00965C43"/>
    <w:rsid w:val="00965D9F"/>
    <w:rsid w:val="00970E2C"/>
    <w:rsid w:val="009726D3"/>
    <w:rsid w:val="009742D0"/>
    <w:rsid w:val="009766B8"/>
    <w:rsid w:val="009842FF"/>
    <w:rsid w:val="00986923"/>
    <w:rsid w:val="009916EF"/>
    <w:rsid w:val="00995E3C"/>
    <w:rsid w:val="00996DD5"/>
    <w:rsid w:val="009A0E1B"/>
    <w:rsid w:val="009A32F7"/>
    <w:rsid w:val="009B18F9"/>
    <w:rsid w:val="009B629A"/>
    <w:rsid w:val="009C3158"/>
    <w:rsid w:val="009D054C"/>
    <w:rsid w:val="009D15FA"/>
    <w:rsid w:val="009F1AFB"/>
    <w:rsid w:val="009F2264"/>
    <w:rsid w:val="00A002E6"/>
    <w:rsid w:val="00A00DBF"/>
    <w:rsid w:val="00A06DE2"/>
    <w:rsid w:val="00A0722D"/>
    <w:rsid w:val="00A11C47"/>
    <w:rsid w:val="00A13304"/>
    <w:rsid w:val="00A16E33"/>
    <w:rsid w:val="00A17A2B"/>
    <w:rsid w:val="00A24916"/>
    <w:rsid w:val="00A276D7"/>
    <w:rsid w:val="00A34B17"/>
    <w:rsid w:val="00A41892"/>
    <w:rsid w:val="00A42BB0"/>
    <w:rsid w:val="00A432F4"/>
    <w:rsid w:val="00A444EF"/>
    <w:rsid w:val="00A44B0D"/>
    <w:rsid w:val="00A45C92"/>
    <w:rsid w:val="00A4649E"/>
    <w:rsid w:val="00A4776C"/>
    <w:rsid w:val="00A563B0"/>
    <w:rsid w:val="00A5698F"/>
    <w:rsid w:val="00A61A38"/>
    <w:rsid w:val="00A62A1D"/>
    <w:rsid w:val="00A64003"/>
    <w:rsid w:val="00A64AA5"/>
    <w:rsid w:val="00A704B1"/>
    <w:rsid w:val="00A74000"/>
    <w:rsid w:val="00A74352"/>
    <w:rsid w:val="00A75CE8"/>
    <w:rsid w:val="00A81B22"/>
    <w:rsid w:val="00A86F5B"/>
    <w:rsid w:val="00A91EF9"/>
    <w:rsid w:val="00A9403E"/>
    <w:rsid w:val="00A9491D"/>
    <w:rsid w:val="00AA088B"/>
    <w:rsid w:val="00AA2DCA"/>
    <w:rsid w:val="00AA3D96"/>
    <w:rsid w:val="00AA51B8"/>
    <w:rsid w:val="00AB19A6"/>
    <w:rsid w:val="00AC09D9"/>
    <w:rsid w:val="00AC2C32"/>
    <w:rsid w:val="00AC2CC6"/>
    <w:rsid w:val="00AC5915"/>
    <w:rsid w:val="00AC5ACA"/>
    <w:rsid w:val="00AC5BFE"/>
    <w:rsid w:val="00AC60CB"/>
    <w:rsid w:val="00AD4C37"/>
    <w:rsid w:val="00AE1DDA"/>
    <w:rsid w:val="00AE2A9D"/>
    <w:rsid w:val="00AF358A"/>
    <w:rsid w:val="00AF38B8"/>
    <w:rsid w:val="00B02604"/>
    <w:rsid w:val="00B03ECE"/>
    <w:rsid w:val="00B069FB"/>
    <w:rsid w:val="00B07A3F"/>
    <w:rsid w:val="00B1053F"/>
    <w:rsid w:val="00B11CAF"/>
    <w:rsid w:val="00B15C5C"/>
    <w:rsid w:val="00B1799D"/>
    <w:rsid w:val="00B22FB8"/>
    <w:rsid w:val="00B26A61"/>
    <w:rsid w:val="00B30AC4"/>
    <w:rsid w:val="00B34F66"/>
    <w:rsid w:val="00B367CD"/>
    <w:rsid w:val="00B435F1"/>
    <w:rsid w:val="00B5235C"/>
    <w:rsid w:val="00B61C60"/>
    <w:rsid w:val="00B66DBF"/>
    <w:rsid w:val="00B71C84"/>
    <w:rsid w:val="00B72AD5"/>
    <w:rsid w:val="00B73BE2"/>
    <w:rsid w:val="00B74982"/>
    <w:rsid w:val="00B80C01"/>
    <w:rsid w:val="00B85250"/>
    <w:rsid w:val="00B97033"/>
    <w:rsid w:val="00BA2935"/>
    <w:rsid w:val="00BB44CD"/>
    <w:rsid w:val="00BB58FD"/>
    <w:rsid w:val="00BB59C6"/>
    <w:rsid w:val="00BC2AA6"/>
    <w:rsid w:val="00BC41EA"/>
    <w:rsid w:val="00BC4BF4"/>
    <w:rsid w:val="00BC65AC"/>
    <w:rsid w:val="00BC66D2"/>
    <w:rsid w:val="00BD2E01"/>
    <w:rsid w:val="00BD6252"/>
    <w:rsid w:val="00BE09AA"/>
    <w:rsid w:val="00BE5C39"/>
    <w:rsid w:val="00BE7DCD"/>
    <w:rsid w:val="00BF3086"/>
    <w:rsid w:val="00BF36D6"/>
    <w:rsid w:val="00C0013D"/>
    <w:rsid w:val="00C0051A"/>
    <w:rsid w:val="00C02F1D"/>
    <w:rsid w:val="00C06679"/>
    <w:rsid w:val="00C0736D"/>
    <w:rsid w:val="00C17460"/>
    <w:rsid w:val="00C25A8F"/>
    <w:rsid w:val="00C40C98"/>
    <w:rsid w:val="00C429F3"/>
    <w:rsid w:val="00C46027"/>
    <w:rsid w:val="00C5043A"/>
    <w:rsid w:val="00C55650"/>
    <w:rsid w:val="00C60C6A"/>
    <w:rsid w:val="00C635F8"/>
    <w:rsid w:val="00C65EDB"/>
    <w:rsid w:val="00C75602"/>
    <w:rsid w:val="00C776CD"/>
    <w:rsid w:val="00C84540"/>
    <w:rsid w:val="00C87C1A"/>
    <w:rsid w:val="00C91F28"/>
    <w:rsid w:val="00C954E1"/>
    <w:rsid w:val="00C96A94"/>
    <w:rsid w:val="00CA3375"/>
    <w:rsid w:val="00CA7794"/>
    <w:rsid w:val="00CB0DAF"/>
    <w:rsid w:val="00CC19BC"/>
    <w:rsid w:val="00CC38E6"/>
    <w:rsid w:val="00CD7207"/>
    <w:rsid w:val="00CE4839"/>
    <w:rsid w:val="00CF1213"/>
    <w:rsid w:val="00CF59FA"/>
    <w:rsid w:val="00D058F6"/>
    <w:rsid w:val="00D078CE"/>
    <w:rsid w:val="00D10765"/>
    <w:rsid w:val="00D1101C"/>
    <w:rsid w:val="00D11EFA"/>
    <w:rsid w:val="00D121B4"/>
    <w:rsid w:val="00D15D51"/>
    <w:rsid w:val="00D21D74"/>
    <w:rsid w:val="00D26A07"/>
    <w:rsid w:val="00D367CB"/>
    <w:rsid w:val="00D50BEC"/>
    <w:rsid w:val="00D5245B"/>
    <w:rsid w:val="00D53D2D"/>
    <w:rsid w:val="00D6178A"/>
    <w:rsid w:val="00D76FA1"/>
    <w:rsid w:val="00D77343"/>
    <w:rsid w:val="00D77DC3"/>
    <w:rsid w:val="00D9045D"/>
    <w:rsid w:val="00DA1741"/>
    <w:rsid w:val="00DC2581"/>
    <w:rsid w:val="00DC33F7"/>
    <w:rsid w:val="00DC4922"/>
    <w:rsid w:val="00DC593E"/>
    <w:rsid w:val="00DC6789"/>
    <w:rsid w:val="00DC6D1C"/>
    <w:rsid w:val="00DE1028"/>
    <w:rsid w:val="00DE34EA"/>
    <w:rsid w:val="00DE7015"/>
    <w:rsid w:val="00DF29F2"/>
    <w:rsid w:val="00DF40E2"/>
    <w:rsid w:val="00DF476A"/>
    <w:rsid w:val="00E008C6"/>
    <w:rsid w:val="00E0247A"/>
    <w:rsid w:val="00E02E69"/>
    <w:rsid w:val="00E06317"/>
    <w:rsid w:val="00E070C9"/>
    <w:rsid w:val="00E1007C"/>
    <w:rsid w:val="00E14089"/>
    <w:rsid w:val="00E1527D"/>
    <w:rsid w:val="00E164E2"/>
    <w:rsid w:val="00E22B79"/>
    <w:rsid w:val="00E2452D"/>
    <w:rsid w:val="00E268DF"/>
    <w:rsid w:val="00E27729"/>
    <w:rsid w:val="00E33661"/>
    <w:rsid w:val="00E37A57"/>
    <w:rsid w:val="00E42019"/>
    <w:rsid w:val="00E465EC"/>
    <w:rsid w:val="00E50836"/>
    <w:rsid w:val="00E510B9"/>
    <w:rsid w:val="00E513BD"/>
    <w:rsid w:val="00E53C95"/>
    <w:rsid w:val="00E6717A"/>
    <w:rsid w:val="00E72FD7"/>
    <w:rsid w:val="00E816AD"/>
    <w:rsid w:val="00E85808"/>
    <w:rsid w:val="00E86A27"/>
    <w:rsid w:val="00E90B9E"/>
    <w:rsid w:val="00EA40CF"/>
    <w:rsid w:val="00EA6E3B"/>
    <w:rsid w:val="00EB0B54"/>
    <w:rsid w:val="00EB2292"/>
    <w:rsid w:val="00EB6451"/>
    <w:rsid w:val="00EB69AE"/>
    <w:rsid w:val="00EC1D01"/>
    <w:rsid w:val="00EC2FA8"/>
    <w:rsid w:val="00EC4361"/>
    <w:rsid w:val="00EC6675"/>
    <w:rsid w:val="00ED0945"/>
    <w:rsid w:val="00ED2EE9"/>
    <w:rsid w:val="00ED36B5"/>
    <w:rsid w:val="00ED7AAE"/>
    <w:rsid w:val="00EE019F"/>
    <w:rsid w:val="00EF23D2"/>
    <w:rsid w:val="00EF242C"/>
    <w:rsid w:val="00EF77BD"/>
    <w:rsid w:val="00F004FD"/>
    <w:rsid w:val="00F011AF"/>
    <w:rsid w:val="00F037A5"/>
    <w:rsid w:val="00F05B6F"/>
    <w:rsid w:val="00F10E1F"/>
    <w:rsid w:val="00F13DB7"/>
    <w:rsid w:val="00F22C39"/>
    <w:rsid w:val="00F27F33"/>
    <w:rsid w:val="00F32674"/>
    <w:rsid w:val="00F32F03"/>
    <w:rsid w:val="00F35887"/>
    <w:rsid w:val="00F36D32"/>
    <w:rsid w:val="00F400B6"/>
    <w:rsid w:val="00F45416"/>
    <w:rsid w:val="00F45F47"/>
    <w:rsid w:val="00F503AF"/>
    <w:rsid w:val="00F51D6F"/>
    <w:rsid w:val="00F5735F"/>
    <w:rsid w:val="00F632BF"/>
    <w:rsid w:val="00F74001"/>
    <w:rsid w:val="00F74169"/>
    <w:rsid w:val="00F81D4B"/>
    <w:rsid w:val="00F823C9"/>
    <w:rsid w:val="00F9292A"/>
    <w:rsid w:val="00F94628"/>
    <w:rsid w:val="00FA1ADF"/>
    <w:rsid w:val="00FA5806"/>
    <w:rsid w:val="00FC1088"/>
    <w:rsid w:val="00FC58C0"/>
    <w:rsid w:val="00FD2893"/>
    <w:rsid w:val="00FE1526"/>
    <w:rsid w:val="00FE3CD4"/>
    <w:rsid w:val="00FE69C2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7D5143E"/>
  <w15:chartTrackingRefBased/>
  <w15:docId w15:val="{E7724B05-2F02-4109-8E41-C67D9AD6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3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454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45416"/>
  </w:style>
  <w:style w:type="paragraph" w:styleId="llb">
    <w:name w:val="footer"/>
    <w:basedOn w:val="Norml"/>
    <w:link w:val="llbChar"/>
    <w:uiPriority w:val="99"/>
    <w:unhideWhenUsed/>
    <w:rsid w:val="00F454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45416"/>
  </w:style>
  <w:style w:type="paragraph" w:styleId="Szvegtrzs2">
    <w:name w:val="Body Text 2"/>
    <w:basedOn w:val="Norml"/>
    <w:link w:val="Szvegtrzs2Char"/>
    <w:rsid w:val="001306D4"/>
    <w:pPr>
      <w:spacing w:before="240"/>
      <w:jc w:val="both"/>
    </w:pPr>
    <w:rPr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rsid w:val="001306D4"/>
    <w:rPr>
      <w:rFonts w:ascii="Times New Roman" w:eastAsia="Times New Roman" w:hAnsi="Times New Roman" w:cs="Times New Roman"/>
      <w:lang w:eastAsia="hu-HU"/>
    </w:rPr>
  </w:style>
  <w:style w:type="paragraph" w:styleId="Nincstrkz">
    <w:name w:val="No Spacing"/>
    <w:uiPriority w:val="1"/>
    <w:qFormat/>
    <w:rsid w:val="002A2A82"/>
    <w:pPr>
      <w:spacing w:after="0" w:line="240" w:lineRule="auto"/>
    </w:pPr>
  </w:style>
  <w:style w:type="paragraph" w:styleId="Listaszerbekezds">
    <w:name w:val="List Paragraph"/>
    <w:basedOn w:val="Norml"/>
    <w:uiPriority w:val="72"/>
    <w:rsid w:val="00A81B22"/>
    <w:pPr>
      <w:ind w:left="720"/>
      <w:contextualSpacing/>
    </w:pPr>
  </w:style>
  <w:style w:type="character" w:styleId="Hiperhivatkozs">
    <w:name w:val="Hyperlink"/>
    <w:basedOn w:val="Bekezdsalapbettpusa"/>
    <w:uiPriority w:val="99"/>
    <w:rsid w:val="001C427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C5AC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5ACA"/>
    <w:rPr>
      <w:rFonts w:ascii="Segoe UI" w:eastAsia="Times New Roman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F32F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03DD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03DD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03DD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03DD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03DD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F5507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2450DD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1465D7"/>
    <w:rPr>
      <w:color w:val="605E5C"/>
      <w:shd w:val="clear" w:color="auto" w:fill="E1DFDD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B26A61"/>
    <w:rPr>
      <w:color w:val="605E5C"/>
      <w:shd w:val="clear" w:color="auto" w:fill="E1DFDD"/>
    </w:rPr>
  </w:style>
  <w:style w:type="character" w:customStyle="1" w:styleId="Feloldatlanmegemlts5">
    <w:name w:val="Feloldatlan megemlítés5"/>
    <w:basedOn w:val="Bekezdsalapbettpusa"/>
    <w:uiPriority w:val="99"/>
    <w:semiHidden/>
    <w:unhideWhenUsed/>
    <w:rsid w:val="003C7617"/>
    <w:rPr>
      <w:color w:val="605E5C"/>
      <w:shd w:val="clear" w:color="auto" w:fill="E1DFDD"/>
    </w:rPr>
  </w:style>
  <w:style w:type="character" w:customStyle="1" w:styleId="Feloldatlanmegemlts6">
    <w:name w:val="Feloldatlan megemlítés6"/>
    <w:basedOn w:val="Bekezdsalapbettpusa"/>
    <w:uiPriority w:val="99"/>
    <w:semiHidden/>
    <w:unhideWhenUsed/>
    <w:rsid w:val="00D53D2D"/>
    <w:rPr>
      <w:color w:val="605E5C"/>
      <w:shd w:val="clear" w:color="auto" w:fill="E1DFDD"/>
    </w:rPr>
  </w:style>
  <w:style w:type="character" w:customStyle="1" w:styleId="Feloldatlanmegemlts7">
    <w:name w:val="Feloldatlan megemlítés7"/>
    <w:basedOn w:val="Bekezdsalapbettpusa"/>
    <w:uiPriority w:val="99"/>
    <w:semiHidden/>
    <w:unhideWhenUsed/>
    <w:rsid w:val="00EC6675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4B3C79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B3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0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78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746266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1386409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29366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3634001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0161540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7608756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71361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258763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558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653873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1064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0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86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55446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902489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94232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3293331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3363001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38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10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154469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43773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744035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15584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731219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02689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6959322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642270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2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0c_g0rInx_M" TargetMode="External"/><Relationship Id="rId13" Type="http://schemas.openxmlformats.org/officeDocument/2006/relationships/header" Target="header2.xml"/><Relationship Id="rId18" Type="http://schemas.openxmlformats.org/officeDocument/2006/relationships/hyperlink" Target="mailto:sajto@mup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mupa.hu/mupa-home/podcaste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t.ly/4wNeOV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DVEMWVa26v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t.ly/4xyjAqH" TargetMode="External"/><Relationship Id="rId10" Type="http://schemas.openxmlformats.org/officeDocument/2006/relationships/hyperlink" Target="https://youtu.be/LixENH9wAZ0?si=CJ8td92c7IZx34Y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upa.hu/program/vilagzene-jazz-konnyuzene/hiperkamara-quartett-2026-12-09_20-00-fesztivalszinha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heszs\AppData\Local\Temp\Temp1_mupa_word_sablon_sajtoanyag%20dotx.zip\mupa_word_sablon_sajtoanyag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5767-9A79-404B-8ABD-13DBF071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mupa_word_sablon_sajtoanyag</Template>
  <TotalTime>77</TotalTime>
  <Pages>2</Pages>
  <Words>661</Words>
  <Characters>4773</Characters>
  <Application>Microsoft Office Word</Application>
  <DocSecurity>0</DocSecurity>
  <Lines>39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Méhes Zsuzsanna</dc:creator>
  <cp:keywords/>
  <dc:description/>
  <cp:lastModifiedBy>Elatrousse Eszter</cp:lastModifiedBy>
  <cp:revision>19</cp:revision>
  <dcterms:created xsi:type="dcterms:W3CDTF">2026-08-27T13:34:00Z</dcterms:created>
  <dcterms:modified xsi:type="dcterms:W3CDTF">2026-09-14T10:04:00Z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a67bd95973c0e844d0732cd53656255e1cdb5ec83bd8df93a0dc5c5f7d307423</vt:lpwstr>
  </property>
</Properties>
</file>