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2A6AC" w14:textId="1ED8733F" w:rsidR="00486B7A" w:rsidRDefault="00486B7A" w:rsidP="00486B7A">
      <w:pPr>
        <w:spacing w:line="259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5AE2FBE" w14:textId="77777777" w:rsidR="005404D6" w:rsidRPr="00796086" w:rsidRDefault="005404D6" w:rsidP="00486B7A">
      <w:pPr>
        <w:spacing w:line="259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0556AC2" w14:textId="476F2E84" w:rsidR="00546DCF" w:rsidRPr="00381648" w:rsidRDefault="00546DCF">
      <w:pPr>
        <w:spacing w:after="160" w:line="259" w:lineRule="auto"/>
        <w:rPr>
          <w:rFonts w:asciiTheme="minorHAnsi" w:hAnsiTheme="minorHAnsi" w:cstheme="minorHAnsi"/>
          <w:b/>
          <w:sz w:val="20"/>
          <w:szCs w:val="20"/>
        </w:rPr>
      </w:pPr>
      <w:r w:rsidRPr="00381648">
        <w:rPr>
          <w:rFonts w:asciiTheme="minorHAnsi" w:hAnsiTheme="minorHAnsi" w:cstheme="minorHAnsi"/>
          <w:b/>
          <w:sz w:val="20"/>
          <w:szCs w:val="20"/>
        </w:rPr>
        <w:t xml:space="preserve">Jazzel </w:t>
      </w:r>
      <w:r w:rsidR="00CA30E1" w:rsidRPr="00381648">
        <w:rPr>
          <w:rFonts w:asciiTheme="minorHAnsi" w:hAnsiTheme="minorHAnsi" w:cstheme="minorHAnsi"/>
          <w:b/>
          <w:sz w:val="20"/>
          <w:szCs w:val="20"/>
        </w:rPr>
        <w:t>indítja az évadot a Müpa</w:t>
      </w:r>
      <w:r w:rsidRPr="00381648">
        <w:rPr>
          <w:rFonts w:asciiTheme="minorHAnsi" w:hAnsiTheme="minorHAnsi" w:cstheme="minorHAnsi"/>
          <w:b/>
          <w:sz w:val="20"/>
          <w:szCs w:val="20"/>
        </w:rPr>
        <w:t xml:space="preserve"> – Két hét múlva </w:t>
      </w:r>
      <w:r w:rsidR="006E03E6" w:rsidRPr="00381648">
        <w:rPr>
          <w:rFonts w:asciiTheme="minorHAnsi" w:hAnsiTheme="minorHAnsi" w:cstheme="minorHAnsi"/>
          <w:b/>
          <w:sz w:val="20"/>
          <w:szCs w:val="20"/>
        </w:rPr>
        <w:t xml:space="preserve">itt a </w:t>
      </w:r>
      <w:r w:rsidRPr="00381648">
        <w:rPr>
          <w:rFonts w:asciiTheme="minorHAnsi" w:hAnsiTheme="minorHAnsi" w:cstheme="minorHAnsi"/>
          <w:b/>
          <w:sz w:val="20"/>
          <w:szCs w:val="20"/>
        </w:rPr>
        <w:t>JazzTime</w:t>
      </w:r>
    </w:p>
    <w:p w14:paraId="3062F633" w14:textId="2FB4476C" w:rsidR="00744912" w:rsidRPr="00381648" w:rsidRDefault="00546DCF">
      <w:pPr>
        <w:spacing w:after="160" w:line="259" w:lineRule="auto"/>
        <w:rPr>
          <w:rFonts w:asciiTheme="minorHAnsi" w:hAnsiTheme="minorHAnsi" w:cstheme="minorHAnsi"/>
          <w:b/>
          <w:sz w:val="20"/>
          <w:szCs w:val="20"/>
        </w:rPr>
      </w:pPr>
      <w:r w:rsidRPr="00381648">
        <w:rPr>
          <w:rFonts w:asciiTheme="minorHAnsi" w:hAnsiTheme="minorHAnsi" w:cstheme="minorHAnsi"/>
          <w:b/>
          <w:sz w:val="20"/>
          <w:szCs w:val="20"/>
        </w:rPr>
        <w:t xml:space="preserve">Szinte </w:t>
      </w:r>
      <w:r w:rsidR="00CA30E1" w:rsidRPr="00381648">
        <w:rPr>
          <w:rFonts w:asciiTheme="minorHAnsi" w:hAnsiTheme="minorHAnsi" w:cstheme="minorHAnsi"/>
          <w:b/>
          <w:sz w:val="20"/>
          <w:szCs w:val="20"/>
        </w:rPr>
        <w:t xml:space="preserve">már </w:t>
      </w:r>
      <w:r w:rsidRPr="00381648">
        <w:rPr>
          <w:rFonts w:asciiTheme="minorHAnsi" w:hAnsiTheme="minorHAnsi" w:cstheme="minorHAnsi"/>
          <w:b/>
          <w:sz w:val="20"/>
          <w:szCs w:val="20"/>
        </w:rPr>
        <w:t>hagyomány, hogy</w:t>
      </w:r>
      <w:r w:rsidR="00CA30E1" w:rsidRPr="00381648">
        <w:rPr>
          <w:rFonts w:asciiTheme="minorHAnsi" w:hAnsiTheme="minorHAnsi" w:cstheme="minorHAnsi"/>
          <w:b/>
          <w:sz w:val="20"/>
          <w:szCs w:val="20"/>
        </w:rPr>
        <w:t xml:space="preserve"> nyár végén </w:t>
      </w:r>
      <w:r w:rsidRPr="00381648">
        <w:rPr>
          <w:rFonts w:asciiTheme="minorHAnsi" w:hAnsiTheme="minorHAnsi" w:cstheme="minorHAnsi"/>
          <w:b/>
          <w:sz w:val="20"/>
          <w:szCs w:val="20"/>
        </w:rPr>
        <w:t xml:space="preserve">többnapos jazzünneppel </w:t>
      </w:r>
      <w:r w:rsidR="00CA30E1" w:rsidRPr="00381648">
        <w:rPr>
          <w:rFonts w:asciiTheme="minorHAnsi" w:hAnsiTheme="minorHAnsi" w:cstheme="minorHAnsi"/>
          <w:b/>
          <w:sz w:val="20"/>
          <w:szCs w:val="20"/>
        </w:rPr>
        <w:t xml:space="preserve">búcsúztatja a fesztiválszezont, és egyben nyitja meg saját új </w:t>
      </w:r>
      <w:proofErr w:type="spellStart"/>
      <w:r w:rsidR="00CA30E1" w:rsidRPr="00381648">
        <w:rPr>
          <w:rFonts w:asciiTheme="minorHAnsi" w:hAnsiTheme="minorHAnsi" w:cstheme="minorHAnsi"/>
          <w:b/>
          <w:sz w:val="20"/>
          <w:szCs w:val="20"/>
        </w:rPr>
        <w:t>évadát</w:t>
      </w:r>
      <w:proofErr w:type="spellEnd"/>
      <w:r w:rsidR="00CA30E1" w:rsidRPr="00381648">
        <w:rPr>
          <w:rFonts w:asciiTheme="minorHAnsi" w:hAnsiTheme="minorHAnsi" w:cstheme="minorHAnsi"/>
          <w:b/>
          <w:sz w:val="20"/>
          <w:szCs w:val="20"/>
        </w:rPr>
        <w:t xml:space="preserve"> a </w:t>
      </w:r>
      <w:r w:rsidRPr="00381648">
        <w:rPr>
          <w:rFonts w:asciiTheme="minorHAnsi" w:hAnsiTheme="minorHAnsi" w:cstheme="minorHAnsi"/>
          <w:b/>
          <w:sz w:val="20"/>
          <w:szCs w:val="20"/>
        </w:rPr>
        <w:t>Müpa. A</w:t>
      </w:r>
      <w:r w:rsidR="00032043" w:rsidRPr="00381648">
        <w:rPr>
          <w:rFonts w:asciiTheme="minorHAnsi" w:hAnsiTheme="minorHAnsi" w:cstheme="minorHAnsi"/>
          <w:b/>
          <w:sz w:val="20"/>
          <w:szCs w:val="20"/>
        </w:rPr>
        <w:t xml:space="preserve">ugusztus 28. és 30. között három kivételes előadót köszönthetünk a </w:t>
      </w:r>
      <w:r w:rsidRPr="00381648">
        <w:rPr>
          <w:rFonts w:asciiTheme="minorHAnsi" w:hAnsiTheme="minorHAnsi" w:cstheme="minorHAnsi"/>
          <w:b/>
          <w:sz w:val="20"/>
          <w:szCs w:val="20"/>
        </w:rPr>
        <w:t>JazzTime</w:t>
      </w:r>
      <w:r w:rsidR="00210AAB" w:rsidRPr="00381648">
        <w:rPr>
          <w:rFonts w:asciiTheme="minorHAnsi" w:hAnsiTheme="minorHAnsi" w:cstheme="minorHAnsi"/>
          <w:b/>
          <w:sz w:val="20"/>
          <w:szCs w:val="20"/>
        </w:rPr>
        <w:t>-</w:t>
      </w:r>
      <w:proofErr w:type="spellStart"/>
      <w:r w:rsidR="00210AAB" w:rsidRPr="00381648">
        <w:rPr>
          <w:rFonts w:asciiTheme="minorHAnsi" w:hAnsiTheme="minorHAnsi" w:cstheme="minorHAnsi"/>
          <w:b/>
          <w:sz w:val="20"/>
          <w:szCs w:val="20"/>
        </w:rPr>
        <w:t>on</w:t>
      </w:r>
      <w:proofErr w:type="spellEnd"/>
      <w:r w:rsidR="00210AAB" w:rsidRPr="00381648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381648">
        <w:rPr>
          <w:rFonts w:asciiTheme="minorHAnsi" w:hAnsiTheme="minorHAnsi" w:cstheme="minorHAnsi"/>
          <w:b/>
          <w:sz w:val="20"/>
          <w:szCs w:val="20"/>
        </w:rPr>
        <w:t xml:space="preserve">akik más-más oldalát mutatják meg ennek az ezerarcú műfajnak: </w:t>
      </w:r>
      <w:proofErr w:type="spellStart"/>
      <w:r w:rsidRPr="00381648">
        <w:rPr>
          <w:rFonts w:asciiTheme="minorHAnsi" w:hAnsiTheme="minorHAnsi" w:cstheme="minorHAnsi"/>
          <w:b/>
          <w:sz w:val="20"/>
          <w:szCs w:val="20"/>
        </w:rPr>
        <w:t>Veroni</w:t>
      </w:r>
      <w:r w:rsidR="00CA4032" w:rsidRPr="00381648">
        <w:rPr>
          <w:rFonts w:asciiTheme="minorHAnsi" w:hAnsiTheme="minorHAnsi" w:cstheme="minorHAnsi"/>
          <w:b/>
          <w:sz w:val="20"/>
          <w:szCs w:val="20"/>
        </w:rPr>
        <w:t>c</w:t>
      </w:r>
      <w:r w:rsidRPr="00381648">
        <w:rPr>
          <w:rFonts w:asciiTheme="minorHAnsi" w:hAnsiTheme="minorHAnsi" w:cstheme="minorHAnsi"/>
          <w:b/>
          <w:sz w:val="20"/>
          <w:szCs w:val="20"/>
        </w:rPr>
        <w:t>a</w:t>
      </w:r>
      <w:proofErr w:type="spellEnd"/>
      <w:r w:rsidRPr="00381648">
        <w:rPr>
          <w:rFonts w:asciiTheme="minorHAnsi" w:hAnsiTheme="minorHAnsi" w:cstheme="minorHAnsi"/>
          <w:b/>
          <w:sz w:val="20"/>
          <w:szCs w:val="20"/>
        </w:rPr>
        <w:t xml:space="preserve"> Swift a Budapest Jazz </w:t>
      </w:r>
      <w:proofErr w:type="spellStart"/>
      <w:r w:rsidRPr="00381648">
        <w:rPr>
          <w:rFonts w:asciiTheme="minorHAnsi" w:hAnsiTheme="minorHAnsi" w:cstheme="minorHAnsi"/>
          <w:b/>
          <w:sz w:val="20"/>
          <w:szCs w:val="20"/>
        </w:rPr>
        <w:t>Orchestra</w:t>
      </w:r>
      <w:proofErr w:type="spellEnd"/>
      <w:r w:rsidRPr="00381648">
        <w:rPr>
          <w:rFonts w:asciiTheme="minorHAnsi" w:hAnsiTheme="minorHAnsi" w:cstheme="minorHAnsi"/>
          <w:b/>
          <w:sz w:val="20"/>
          <w:szCs w:val="20"/>
        </w:rPr>
        <w:t xml:space="preserve"> vendégeként érkezik, a Grammy-díjas Nicole </w:t>
      </w:r>
      <w:proofErr w:type="spellStart"/>
      <w:r w:rsidR="00744912" w:rsidRPr="00381648">
        <w:rPr>
          <w:rFonts w:asciiTheme="minorHAnsi" w:hAnsiTheme="minorHAnsi" w:cstheme="minorHAnsi"/>
          <w:b/>
          <w:sz w:val="20"/>
          <w:szCs w:val="20"/>
        </w:rPr>
        <w:t>Zuraitis</w:t>
      </w:r>
      <w:proofErr w:type="spellEnd"/>
      <w:r w:rsidR="00744912" w:rsidRPr="00381648">
        <w:rPr>
          <w:rFonts w:asciiTheme="minorHAnsi" w:hAnsiTheme="minorHAnsi" w:cstheme="minorHAnsi"/>
          <w:b/>
          <w:sz w:val="20"/>
          <w:szCs w:val="20"/>
        </w:rPr>
        <w:t xml:space="preserve"> egyfajta Modern </w:t>
      </w:r>
      <w:proofErr w:type="spellStart"/>
      <w:r w:rsidR="00744912" w:rsidRPr="00381648">
        <w:rPr>
          <w:rFonts w:asciiTheme="minorHAnsi" w:hAnsiTheme="minorHAnsi" w:cstheme="minorHAnsi"/>
          <w:b/>
          <w:sz w:val="20"/>
          <w:szCs w:val="20"/>
        </w:rPr>
        <w:t>Songbook</w:t>
      </w:r>
      <w:proofErr w:type="spellEnd"/>
      <w:r w:rsidR="00744912" w:rsidRPr="00381648">
        <w:rPr>
          <w:rFonts w:asciiTheme="minorHAnsi" w:hAnsiTheme="minorHAnsi" w:cstheme="minorHAnsi"/>
          <w:b/>
          <w:sz w:val="20"/>
          <w:szCs w:val="20"/>
        </w:rPr>
        <w:t xml:space="preserve"> feltárására invitál a MAO társaságában, az elbűvölő </w:t>
      </w:r>
      <w:proofErr w:type="spellStart"/>
      <w:r w:rsidR="00744912" w:rsidRPr="00381648">
        <w:rPr>
          <w:rFonts w:asciiTheme="minorHAnsi" w:hAnsiTheme="minorHAnsi" w:cstheme="minorHAnsi"/>
          <w:b/>
          <w:sz w:val="20"/>
          <w:szCs w:val="20"/>
        </w:rPr>
        <w:t>Aubrey</w:t>
      </w:r>
      <w:proofErr w:type="spellEnd"/>
      <w:r w:rsidR="00744912" w:rsidRPr="00381648">
        <w:rPr>
          <w:rFonts w:asciiTheme="minorHAnsi" w:hAnsiTheme="minorHAnsi" w:cstheme="minorHAnsi"/>
          <w:b/>
          <w:sz w:val="20"/>
          <w:szCs w:val="20"/>
        </w:rPr>
        <w:t xml:space="preserve"> Logan pedig harsonáját sem hagyja otthon! </w:t>
      </w:r>
    </w:p>
    <w:p w14:paraId="3915D812" w14:textId="3CF1A8AF" w:rsidR="00925E1E" w:rsidRPr="00381648" w:rsidRDefault="00744912">
      <w:pPr>
        <w:spacing w:after="160" w:line="259" w:lineRule="auto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381648">
        <w:rPr>
          <w:rFonts w:asciiTheme="minorHAnsi" w:hAnsiTheme="minorHAnsi" w:cstheme="minorHAnsi"/>
          <w:b/>
          <w:sz w:val="20"/>
          <w:szCs w:val="20"/>
        </w:rPr>
        <w:t>Veroni</w:t>
      </w:r>
      <w:r w:rsidR="00CA4032" w:rsidRPr="00381648">
        <w:rPr>
          <w:rFonts w:asciiTheme="minorHAnsi" w:hAnsiTheme="minorHAnsi" w:cstheme="minorHAnsi"/>
          <w:b/>
          <w:sz w:val="20"/>
          <w:szCs w:val="20"/>
        </w:rPr>
        <w:t>c</w:t>
      </w:r>
      <w:r w:rsidRPr="00381648">
        <w:rPr>
          <w:rFonts w:asciiTheme="minorHAnsi" w:hAnsiTheme="minorHAnsi" w:cstheme="minorHAnsi"/>
          <w:b/>
          <w:sz w:val="20"/>
          <w:szCs w:val="20"/>
        </w:rPr>
        <w:t>a</w:t>
      </w:r>
      <w:proofErr w:type="spellEnd"/>
      <w:r w:rsidRPr="00381648">
        <w:rPr>
          <w:rFonts w:asciiTheme="minorHAnsi" w:hAnsiTheme="minorHAnsi" w:cstheme="minorHAnsi"/>
          <w:b/>
          <w:sz w:val="20"/>
          <w:szCs w:val="20"/>
        </w:rPr>
        <w:t xml:space="preserve"> Swift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 igazi műfaji kaméleon, aki ugyanolyan természetesen hozza a féktelen rockénekesnő és a kifinomult jazzdíva figuráját. Legutóbbi ittjártakor az előbbivel találkozhattunk, most azonban bebizonyítja, hogy a klasszikus jazzsztenderdek és a nagyzenekari kíséret ugyanolyan jól áll neki, mint a neccharisnya és a nyolcvanas évek </w:t>
      </w:r>
      <w:proofErr w:type="spellStart"/>
      <w:r w:rsidRPr="00381648">
        <w:rPr>
          <w:rFonts w:asciiTheme="minorHAnsi" w:hAnsiTheme="minorHAnsi" w:cstheme="minorHAnsi"/>
          <w:bCs/>
          <w:sz w:val="20"/>
          <w:szCs w:val="20"/>
        </w:rPr>
        <w:t>rockslágerei</w:t>
      </w:r>
      <w:proofErr w:type="spellEnd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. Ehhez pedig keresve sem találhatott volna jobb partnert a </w:t>
      </w:r>
      <w:r w:rsidRPr="00381648">
        <w:rPr>
          <w:rFonts w:asciiTheme="minorHAnsi" w:hAnsiTheme="minorHAnsi" w:cstheme="minorHAnsi"/>
          <w:b/>
          <w:sz w:val="20"/>
          <w:szCs w:val="20"/>
        </w:rPr>
        <w:t xml:space="preserve">Budapest Jazz </w:t>
      </w:r>
      <w:proofErr w:type="spellStart"/>
      <w:r w:rsidRPr="00381648">
        <w:rPr>
          <w:rFonts w:asciiTheme="minorHAnsi" w:hAnsiTheme="minorHAnsi" w:cstheme="minorHAnsi"/>
          <w:b/>
          <w:sz w:val="20"/>
          <w:szCs w:val="20"/>
        </w:rPr>
        <w:t>Orchestrá</w:t>
      </w:r>
      <w:r w:rsidRPr="00381648">
        <w:rPr>
          <w:rFonts w:asciiTheme="minorHAnsi" w:hAnsiTheme="minorHAnsi" w:cstheme="minorHAnsi"/>
          <w:bCs/>
          <w:sz w:val="20"/>
          <w:szCs w:val="20"/>
        </w:rPr>
        <w:t>nál</w:t>
      </w:r>
      <w:proofErr w:type="spellEnd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210AAB" w:rsidRPr="00381648">
        <w:rPr>
          <w:rFonts w:asciiTheme="minorHAnsi" w:hAnsiTheme="minorHAnsi" w:cstheme="minorHAnsi"/>
          <w:bCs/>
          <w:sz w:val="20"/>
          <w:szCs w:val="20"/>
        </w:rPr>
        <w:t>amelynek</w:t>
      </w:r>
      <w:r w:rsidR="00122E41" w:rsidRPr="00381648">
        <w:rPr>
          <w:rFonts w:asciiTheme="minorHAnsi" w:hAnsiTheme="minorHAnsi" w:cstheme="minorHAnsi"/>
          <w:bCs/>
          <w:sz w:val="20"/>
          <w:szCs w:val="20"/>
        </w:rPr>
        <w:t xml:space="preserve"> hagyományos </w:t>
      </w:r>
      <w:proofErr w:type="spellStart"/>
      <w:r w:rsidR="00122E41" w:rsidRPr="00381648">
        <w:rPr>
          <w:rFonts w:asciiTheme="minorHAnsi" w:hAnsiTheme="minorHAnsi" w:cstheme="minorHAnsi"/>
          <w:bCs/>
          <w:sz w:val="20"/>
          <w:szCs w:val="20"/>
        </w:rPr>
        <w:t>big</w:t>
      </w:r>
      <w:proofErr w:type="spellEnd"/>
      <w:r w:rsidR="00122E41" w:rsidRPr="00381648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="00122E41" w:rsidRPr="00381648">
        <w:rPr>
          <w:rFonts w:asciiTheme="minorHAnsi" w:hAnsiTheme="minorHAnsi" w:cstheme="minorHAnsi"/>
          <w:bCs/>
          <w:sz w:val="20"/>
          <w:szCs w:val="20"/>
        </w:rPr>
        <w:t>band</w:t>
      </w:r>
      <w:proofErr w:type="spellEnd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 karaktere</w:t>
      </w:r>
      <w:r w:rsidR="00122E41" w:rsidRPr="00381648">
        <w:rPr>
          <w:rFonts w:asciiTheme="minorHAnsi" w:hAnsiTheme="minorHAnsi" w:cstheme="minorHAnsi"/>
          <w:bCs/>
          <w:sz w:val="20"/>
          <w:szCs w:val="20"/>
        </w:rPr>
        <w:t xml:space="preserve"> és megszólalása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 tökéletes </w:t>
      </w:r>
      <w:r w:rsidR="00122E41" w:rsidRPr="00381648">
        <w:rPr>
          <w:rFonts w:asciiTheme="minorHAnsi" w:hAnsiTheme="minorHAnsi" w:cstheme="minorHAnsi"/>
          <w:bCs/>
          <w:sz w:val="20"/>
          <w:szCs w:val="20"/>
        </w:rPr>
        <w:t>hátteret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22E41" w:rsidRPr="00381648">
        <w:rPr>
          <w:rFonts w:asciiTheme="minorHAnsi" w:hAnsiTheme="minorHAnsi" w:cstheme="minorHAnsi"/>
          <w:bCs/>
          <w:sz w:val="20"/>
          <w:szCs w:val="20"/>
        </w:rPr>
        <w:t>biztosít a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 velük fellépő főhősnőnek. Swift pedig örömmel tett eleget a felkérésnek, hiszen bármikor szívesen kalandozik a klasszikus zenétől az operán át a blues, a </w:t>
      </w:r>
      <w:proofErr w:type="spellStart"/>
      <w:r w:rsidRPr="00381648">
        <w:rPr>
          <w:rFonts w:asciiTheme="minorHAnsi" w:hAnsiTheme="minorHAnsi" w:cstheme="minorHAnsi"/>
          <w:bCs/>
          <w:sz w:val="20"/>
          <w:szCs w:val="20"/>
        </w:rPr>
        <w:t>bossa</w:t>
      </w:r>
      <w:proofErr w:type="spellEnd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 nova, a </w:t>
      </w:r>
      <w:proofErr w:type="spellStart"/>
      <w:r w:rsidRPr="00381648">
        <w:rPr>
          <w:rFonts w:asciiTheme="minorHAnsi" w:hAnsiTheme="minorHAnsi" w:cstheme="minorHAnsi"/>
          <w:bCs/>
          <w:sz w:val="20"/>
          <w:szCs w:val="20"/>
        </w:rPr>
        <w:t>funk</w:t>
      </w:r>
      <w:proofErr w:type="spellEnd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 vagy épp az indusztriális rock területére. </w:t>
      </w:r>
      <w:r w:rsidRPr="0038164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„A koncertek számomra kísérletek, amelyek révén megfigyelhetem, mennyire áll készen a közönség arra, hogy teljes mértékben elfogadja azt, aki vagyok” </w:t>
      </w:r>
      <w:r w:rsidR="00032043" w:rsidRPr="00381648">
        <w:rPr>
          <w:rFonts w:asciiTheme="minorHAnsi" w:hAnsiTheme="minorHAnsi" w:cstheme="minorHAnsi"/>
          <w:bCs/>
          <w:i/>
          <w:iCs/>
          <w:sz w:val="20"/>
          <w:szCs w:val="20"/>
        </w:rPr>
        <w:t>–</w:t>
      </w:r>
      <w:r w:rsidRPr="0038164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olvasható vallomása a </w:t>
      </w:r>
      <w:hyperlink r:id="rId7" w:history="1">
        <w:r w:rsidRPr="00381648">
          <w:rPr>
            <w:rStyle w:val="Hiperhivatkozs"/>
            <w:rFonts w:asciiTheme="minorHAnsi" w:hAnsiTheme="minorHAnsi" w:cstheme="minorHAnsi"/>
            <w:bCs/>
            <w:sz w:val="20"/>
            <w:szCs w:val="20"/>
          </w:rPr>
          <w:t>Müpa Magazin+ ajánlójában</w:t>
        </w:r>
      </w:hyperlink>
      <w:r w:rsidRPr="00381648">
        <w:rPr>
          <w:rFonts w:asciiTheme="minorHAnsi" w:hAnsiTheme="minorHAnsi" w:cstheme="minorHAnsi"/>
          <w:bCs/>
          <w:sz w:val="20"/>
          <w:szCs w:val="20"/>
        </w:rPr>
        <w:t xml:space="preserve">. </w:t>
      </w:r>
    </w:p>
    <w:p w14:paraId="3729E926" w14:textId="61135599" w:rsidR="00032043" w:rsidRPr="00381648" w:rsidRDefault="00032043">
      <w:pPr>
        <w:spacing w:after="160" w:line="259" w:lineRule="auto"/>
        <w:rPr>
          <w:rFonts w:asciiTheme="minorHAnsi" w:hAnsiTheme="minorHAnsi" w:cstheme="minorHAnsi"/>
          <w:bCs/>
          <w:sz w:val="20"/>
          <w:szCs w:val="20"/>
        </w:rPr>
      </w:pPr>
      <w:r w:rsidRPr="00381648">
        <w:rPr>
          <w:rFonts w:asciiTheme="minorHAnsi" w:hAnsiTheme="minorHAnsi" w:cstheme="minorHAnsi"/>
          <w:bCs/>
          <w:sz w:val="20"/>
          <w:szCs w:val="20"/>
        </w:rPr>
        <w:t xml:space="preserve">Először találkozhat a Müpa közönsége </w:t>
      </w:r>
      <w:r w:rsidRPr="00381648">
        <w:rPr>
          <w:rFonts w:asciiTheme="minorHAnsi" w:hAnsiTheme="minorHAnsi" w:cstheme="minorHAnsi"/>
          <w:b/>
          <w:sz w:val="20"/>
          <w:szCs w:val="20"/>
        </w:rPr>
        <w:t xml:space="preserve">Nicole </w:t>
      </w:r>
      <w:proofErr w:type="spellStart"/>
      <w:r w:rsidRPr="00381648">
        <w:rPr>
          <w:rFonts w:asciiTheme="minorHAnsi" w:hAnsiTheme="minorHAnsi" w:cstheme="minorHAnsi"/>
          <w:b/>
          <w:sz w:val="20"/>
          <w:szCs w:val="20"/>
        </w:rPr>
        <w:t>Zuraitis</w:t>
      </w:r>
      <w:r w:rsidRPr="00381648">
        <w:rPr>
          <w:rFonts w:asciiTheme="minorHAnsi" w:hAnsiTheme="minorHAnsi" w:cstheme="minorHAnsi"/>
          <w:bCs/>
          <w:sz w:val="20"/>
          <w:szCs w:val="20"/>
        </w:rPr>
        <w:t>szel</w:t>
      </w:r>
      <w:proofErr w:type="spellEnd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122E41" w:rsidRPr="00381648">
        <w:rPr>
          <w:rFonts w:asciiTheme="minorHAnsi" w:hAnsiTheme="minorHAnsi" w:cstheme="minorHAnsi"/>
          <w:bCs/>
          <w:sz w:val="20"/>
          <w:szCs w:val="20"/>
        </w:rPr>
        <w:t xml:space="preserve">A kétszeres Grammy-díjas amerikai művésznő szeret egyszerre több kalapot is viselni – persze csak metaforikus értelemben. Ének, zongora, dalszerzés – </w:t>
      </w:r>
      <w:proofErr w:type="spellStart"/>
      <w:r w:rsidR="00122E41" w:rsidRPr="00381648">
        <w:rPr>
          <w:rFonts w:asciiTheme="minorHAnsi" w:hAnsiTheme="minorHAnsi" w:cstheme="minorHAnsi"/>
          <w:bCs/>
          <w:sz w:val="20"/>
          <w:szCs w:val="20"/>
        </w:rPr>
        <w:t>Zuraitis</w:t>
      </w:r>
      <w:proofErr w:type="spellEnd"/>
      <w:r w:rsidR="00122E41" w:rsidRPr="00381648">
        <w:rPr>
          <w:rFonts w:asciiTheme="minorHAnsi" w:hAnsiTheme="minorHAnsi" w:cstheme="minorHAnsi"/>
          <w:bCs/>
          <w:sz w:val="20"/>
          <w:szCs w:val="20"/>
        </w:rPr>
        <w:t xml:space="preserve"> szinte minden szerepben otthonosan</w:t>
      </w:r>
      <w:r w:rsidR="00210AAB" w:rsidRPr="00381648">
        <w:rPr>
          <w:rFonts w:asciiTheme="minorHAnsi" w:hAnsiTheme="minorHAnsi" w:cstheme="minorHAnsi"/>
          <w:bCs/>
          <w:sz w:val="20"/>
          <w:szCs w:val="20"/>
        </w:rPr>
        <w:t xml:space="preserve"> mozog</w:t>
      </w:r>
      <w:r w:rsidR="00122E41" w:rsidRPr="00381648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210AAB" w:rsidRPr="00381648">
        <w:rPr>
          <w:rFonts w:asciiTheme="minorHAnsi" w:hAnsiTheme="minorHAnsi" w:cstheme="minorHAnsi"/>
          <w:bCs/>
          <w:sz w:val="20"/>
          <w:szCs w:val="20"/>
        </w:rPr>
        <w:t>ráadásul mindegyikben igen sikeres is</w:t>
      </w:r>
      <w:r w:rsidR="00122E41" w:rsidRPr="00381648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F94DC5" w:rsidRPr="00381648">
        <w:rPr>
          <w:rFonts w:asciiTheme="minorHAnsi" w:hAnsiTheme="minorHAnsi" w:cstheme="minorHAnsi"/>
          <w:bCs/>
          <w:sz w:val="20"/>
          <w:szCs w:val="20"/>
        </w:rPr>
        <w:t xml:space="preserve">Ebben pedig </w:t>
      </w:r>
      <w:bookmarkStart w:id="0" w:name="_Hlk237453844"/>
      <w:r w:rsidR="00F94DC5" w:rsidRPr="00381648">
        <w:rPr>
          <w:rFonts w:asciiTheme="minorHAnsi" w:hAnsiTheme="minorHAnsi" w:cstheme="minorHAnsi"/>
          <w:bCs/>
          <w:sz w:val="20"/>
          <w:szCs w:val="20"/>
        </w:rPr>
        <w:t>állandó partnere és társa férje, a zseniális dobos</w:t>
      </w:r>
      <w:r w:rsidR="00CA4032" w:rsidRPr="00381648">
        <w:rPr>
          <w:rFonts w:asciiTheme="minorHAnsi" w:hAnsiTheme="minorHAnsi" w:cstheme="minorHAnsi"/>
          <w:bCs/>
          <w:sz w:val="20"/>
          <w:szCs w:val="20"/>
        </w:rPr>
        <w:t xml:space="preserve"> és </w:t>
      </w:r>
      <w:r w:rsidR="00F94DC5" w:rsidRPr="00381648">
        <w:rPr>
          <w:rFonts w:asciiTheme="minorHAnsi" w:hAnsiTheme="minorHAnsi" w:cstheme="minorHAnsi"/>
          <w:bCs/>
          <w:sz w:val="20"/>
          <w:szCs w:val="20"/>
        </w:rPr>
        <w:t>hangszerelő</w:t>
      </w:r>
      <w:r w:rsidR="006E43B2" w:rsidRPr="00381648">
        <w:rPr>
          <w:rFonts w:asciiTheme="minorHAnsi" w:hAnsiTheme="minorHAnsi" w:cstheme="minorHAnsi"/>
          <w:bCs/>
          <w:sz w:val="20"/>
          <w:szCs w:val="20"/>
        </w:rPr>
        <w:t>,</w:t>
      </w:r>
      <w:r w:rsidR="00F94DC5" w:rsidRPr="0038164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94DC5" w:rsidRPr="00381648">
        <w:rPr>
          <w:rFonts w:asciiTheme="minorHAnsi" w:hAnsiTheme="minorHAnsi" w:cstheme="minorHAnsi"/>
          <w:b/>
          <w:sz w:val="20"/>
          <w:szCs w:val="20"/>
        </w:rPr>
        <w:t xml:space="preserve">Dan </w:t>
      </w:r>
      <w:proofErr w:type="spellStart"/>
      <w:r w:rsidR="00F94DC5" w:rsidRPr="00381648">
        <w:rPr>
          <w:rFonts w:asciiTheme="minorHAnsi" w:hAnsiTheme="minorHAnsi" w:cstheme="minorHAnsi"/>
          <w:b/>
          <w:sz w:val="20"/>
          <w:szCs w:val="20"/>
        </w:rPr>
        <w:t>Pugach</w:t>
      </w:r>
      <w:proofErr w:type="spellEnd"/>
      <w:r w:rsidR="00F94DC5" w:rsidRPr="00381648">
        <w:rPr>
          <w:rFonts w:asciiTheme="minorHAnsi" w:hAnsiTheme="minorHAnsi" w:cstheme="minorHAnsi"/>
          <w:bCs/>
          <w:sz w:val="20"/>
          <w:szCs w:val="20"/>
        </w:rPr>
        <w:t xml:space="preserve">, aki ezúttal is elkíséri. A </w:t>
      </w:r>
      <w:r w:rsidR="00B62708" w:rsidRPr="00381648">
        <w:rPr>
          <w:rFonts w:asciiTheme="minorHAnsi" w:hAnsiTheme="minorHAnsi" w:cstheme="minorHAnsi"/>
          <w:b/>
          <w:sz w:val="20"/>
          <w:szCs w:val="20"/>
        </w:rPr>
        <w:t>Fekete-Kovács Kornél</w:t>
      </w:r>
      <w:r w:rsidR="00B62708" w:rsidRPr="00381648">
        <w:rPr>
          <w:rFonts w:asciiTheme="minorHAnsi" w:hAnsiTheme="minorHAnsi" w:cstheme="minorHAnsi"/>
          <w:bCs/>
          <w:sz w:val="20"/>
          <w:szCs w:val="20"/>
        </w:rPr>
        <w:t xml:space="preserve"> vezette </w:t>
      </w:r>
      <w:r w:rsidR="00B62708" w:rsidRPr="00381648">
        <w:rPr>
          <w:rFonts w:asciiTheme="minorHAnsi" w:hAnsiTheme="minorHAnsi" w:cstheme="minorHAnsi"/>
          <w:b/>
          <w:sz w:val="20"/>
          <w:szCs w:val="20"/>
        </w:rPr>
        <w:t xml:space="preserve">Modern Art </w:t>
      </w:r>
      <w:proofErr w:type="spellStart"/>
      <w:r w:rsidR="00B62708" w:rsidRPr="00381648">
        <w:rPr>
          <w:rFonts w:asciiTheme="minorHAnsi" w:hAnsiTheme="minorHAnsi" w:cstheme="minorHAnsi"/>
          <w:b/>
          <w:sz w:val="20"/>
          <w:szCs w:val="20"/>
        </w:rPr>
        <w:t>Orchestra</w:t>
      </w:r>
      <w:proofErr w:type="spellEnd"/>
      <w:r w:rsidR="00B62708" w:rsidRPr="00381648">
        <w:rPr>
          <w:rFonts w:asciiTheme="minorHAnsi" w:hAnsiTheme="minorHAnsi" w:cstheme="minorHAnsi"/>
          <w:bCs/>
          <w:sz w:val="20"/>
          <w:szCs w:val="20"/>
        </w:rPr>
        <w:t xml:space="preserve"> kortárs jazzszemlélete tökéletesen illeszkedik </w:t>
      </w:r>
      <w:proofErr w:type="spellStart"/>
      <w:r w:rsidR="00B62708" w:rsidRPr="00381648">
        <w:rPr>
          <w:rFonts w:asciiTheme="minorHAnsi" w:hAnsiTheme="minorHAnsi" w:cstheme="minorHAnsi"/>
          <w:bCs/>
          <w:sz w:val="20"/>
          <w:szCs w:val="20"/>
        </w:rPr>
        <w:t>Zuraitis</w:t>
      </w:r>
      <w:proofErr w:type="spellEnd"/>
      <w:r w:rsidR="00B62708" w:rsidRPr="00381648">
        <w:rPr>
          <w:rFonts w:asciiTheme="minorHAnsi" w:hAnsiTheme="minorHAnsi" w:cstheme="minorHAnsi"/>
          <w:bCs/>
          <w:sz w:val="20"/>
          <w:szCs w:val="20"/>
        </w:rPr>
        <w:t xml:space="preserve"> közvetlen előadásmódjához és </w:t>
      </w:r>
      <w:proofErr w:type="spellStart"/>
      <w:r w:rsidR="00B62708" w:rsidRPr="00381648">
        <w:rPr>
          <w:rFonts w:asciiTheme="minorHAnsi" w:hAnsiTheme="minorHAnsi" w:cstheme="minorHAnsi"/>
          <w:bCs/>
          <w:sz w:val="20"/>
          <w:szCs w:val="20"/>
        </w:rPr>
        <w:t>Pugach</w:t>
      </w:r>
      <w:proofErr w:type="spellEnd"/>
      <w:r w:rsidR="00B62708" w:rsidRPr="00381648">
        <w:rPr>
          <w:rFonts w:asciiTheme="minorHAnsi" w:hAnsiTheme="minorHAnsi" w:cstheme="minorHAnsi"/>
          <w:bCs/>
          <w:sz w:val="20"/>
          <w:szCs w:val="20"/>
        </w:rPr>
        <w:t xml:space="preserve"> ötletes hangszereléséhez, így kétség sem fér hozzá, hogy egy kifinomult és intellektuális modern jazzest elé nézünk. </w:t>
      </w:r>
      <w:bookmarkEnd w:id="0"/>
    </w:p>
    <w:p w14:paraId="6140C2B8" w14:textId="03B2B2DD" w:rsidR="00B62708" w:rsidRPr="00381648" w:rsidRDefault="00B62708">
      <w:pPr>
        <w:spacing w:after="160" w:line="259" w:lineRule="auto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381648">
        <w:rPr>
          <w:rFonts w:asciiTheme="minorHAnsi" w:hAnsiTheme="minorHAnsi" w:cstheme="minorHAnsi"/>
          <w:b/>
          <w:sz w:val="20"/>
          <w:szCs w:val="20"/>
        </w:rPr>
        <w:t>Aubrey</w:t>
      </w:r>
      <w:proofErr w:type="spellEnd"/>
      <w:r w:rsidRPr="00381648">
        <w:rPr>
          <w:rFonts w:asciiTheme="minorHAnsi" w:hAnsiTheme="minorHAnsi" w:cstheme="minorHAnsi"/>
          <w:b/>
          <w:sz w:val="20"/>
          <w:szCs w:val="20"/>
        </w:rPr>
        <w:t xml:space="preserve"> Logan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 neve sokaknak </w:t>
      </w:r>
      <w:bookmarkStart w:id="1" w:name="_Hlk237454330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a Postmodern </w:t>
      </w:r>
      <w:proofErr w:type="spellStart"/>
      <w:r w:rsidRPr="00381648">
        <w:rPr>
          <w:rFonts w:asciiTheme="minorHAnsi" w:hAnsiTheme="minorHAnsi" w:cstheme="minorHAnsi"/>
          <w:bCs/>
          <w:sz w:val="20"/>
          <w:szCs w:val="20"/>
        </w:rPr>
        <w:t>Jukebox</w:t>
      </w:r>
      <w:proofErr w:type="spellEnd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 dalaiból lehet ismerős, hiszen </w:t>
      </w:r>
      <w:r w:rsidR="006E43B2" w:rsidRPr="00381648">
        <w:rPr>
          <w:rFonts w:asciiTheme="minorHAnsi" w:hAnsiTheme="minorHAnsi" w:cstheme="minorHAnsi"/>
          <w:bCs/>
          <w:sz w:val="20"/>
          <w:szCs w:val="20"/>
        </w:rPr>
        <w:t xml:space="preserve">kollaborációjuknak 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olyan remek </w:t>
      </w:r>
      <w:proofErr w:type="spellStart"/>
      <w:r w:rsidRPr="00381648">
        <w:rPr>
          <w:rFonts w:asciiTheme="minorHAnsi" w:hAnsiTheme="minorHAnsi" w:cstheme="minorHAnsi"/>
          <w:bCs/>
          <w:sz w:val="20"/>
          <w:szCs w:val="20"/>
        </w:rPr>
        <w:t>újragondolásokat</w:t>
      </w:r>
      <w:proofErr w:type="spellEnd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 köszönhetünk, mint a </w:t>
      </w:r>
      <w:proofErr w:type="spellStart"/>
      <w:r w:rsidRPr="00381648">
        <w:rPr>
          <w:rFonts w:asciiTheme="minorHAnsi" w:hAnsiTheme="minorHAnsi" w:cstheme="minorHAnsi"/>
          <w:bCs/>
          <w:i/>
          <w:iCs/>
          <w:sz w:val="20"/>
          <w:szCs w:val="20"/>
        </w:rPr>
        <w:t>Smooth</w:t>
      </w:r>
      <w:proofErr w:type="spellEnd"/>
      <w:r w:rsidRPr="0038164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proofErr w:type="spellStart"/>
      <w:r w:rsidRPr="00381648">
        <w:rPr>
          <w:rFonts w:asciiTheme="minorHAnsi" w:hAnsiTheme="minorHAnsi" w:cstheme="minorHAnsi"/>
          <w:bCs/>
          <w:i/>
          <w:iCs/>
          <w:sz w:val="20"/>
          <w:szCs w:val="20"/>
        </w:rPr>
        <w:t>Criminal</w:t>
      </w:r>
      <w:proofErr w:type="spellEnd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A4032" w:rsidRPr="00381648">
        <w:rPr>
          <w:rFonts w:asciiTheme="minorHAnsi" w:hAnsiTheme="minorHAnsi" w:cstheme="minorHAnsi"/>
          <w:bCs/>
          <w:sz w:val="20"/>
          <w:szCs w:val="20"/>
        </w:rPr>
        <w:t>f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ilm </w:t>
      </w:r>
      <w:r w:rsidR="00CA4032" w:rsidRPr="00381648">
        <w:rPr>
          <w:rFonts w:asciiTheme="minorHAnsi" w:hAnsiTheme="minorHAnsi" w:cstheme="minorHAnsi"/>
          <w:bCs/>
          <w:sz w:val="20"/>
          <w:szCs w:val="20"/>
        </w:rPr>
        <w:t>n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oir verziója, vagy Taylor Swift </w:t>
      </w:r>
      <w:proofErr w:type="spellStart"/>
      <w:r w:rsidRPr="00381648">
        <w:rPr>
          <w:rFonts w:asciiTheme="minorHAnsi" w:hAnsiTheme="minorHAnsi" w:cstheme="minorHAnsi"/>
          <w:bCs/>
          <w:sz w:val="20"/>
          <w:szCs w:val="20"/>
        </w:rPr>
        <w:t>megasláge</w:t>
      </w:r>
      <w:r w:rsidR="00CA4032" w:rsidRPr="00381648">
        <w:rPr>
          <w:rFonts w:asciiTheme="minorHAnsi" w:hAnsiTheme="minorHAnsi" w:cstheme="minorHAnsi"/>
          <w:bCs/>
          <w:sz w:val="20"/>
          <w:szCs w:val="20"/>
        </w:rPr>
        <w:t>r</w:t>
      </w:r>
      <w:r w:rsidR="00210AAB" w:rsidRPr="00381648">
        <w:rPr>
          <w:rFonts w:asciiTheme="minorHAnsi" w:hAnsiTheme="minorHAnsi" w:cstheme="minorHAnsi"/>
          <w:bCs/>
          <w:sz w:val="20"/>
          <w:szCs w:val="20"/>
        </w:rPr>
        <w:t>e</w:t>
      </w:r>
      <w:proofErr w:type="spellEnd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, a </w:t>
      </w:r>
      <w:proofErr w:type="spellStart"/>
      <w:r w:rsidRPr="00381648">
        <w:rPr>
          <w:rFonts w:asciiTheme="minorHAnsi" w:hAnsiTheme="minorHAnsi" w:cstheme="minorHAnsi"/>
          <w:bCs/>
          <w:i/>
          <w:iCs/>
          <w:sz w:val="20"/>
          <w:szCs w:val="20"/>
        </w:rPr>
        <w:t>Bad</w:t>
      </w:r>
      <w:proofErr w:type="spellEnd"/>
      <w:r w:rsidRPr="0038164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proofErr w:type="spellStart"/>
      <w:r w:rsidRPr="00381648">
        <w:rPr>
          <w:rFonts w:asciiTheme="minorHAnsi" w:hAnsiTheme="minorHAnsi" w:cstheme="minorHAnsi"/>
          <w:bCs/>
          <w:i/>
          <w:iCs/>
          <w:sz w:val="20"/>
          <w:szCs w:val="20"/>
        </w:rPr>
        <w:t>Blood</w:t>
      </w:r>
      <w:proofErr w:type="spellEnd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 Ella </w:t>
      </w:r>
      <w:proofErr w:type="spellStart"/>
      <w:r w:rsidRPr="00381648">
        <w:rPr>
          <w:rFonts w:asciiTheme="minorHAnsi" w:hAnsiTheme="minorHAnsi" w:cstheme="minorHAnsi"/>
          <w:bCs/>
          <w:sz w:val="20"/>
          <w:szCs w:val="20"/>
        </w:rPr>
        <w:t>Fitzgerald</w:t>
      </w:r>
      <w:proofErr w:type="spellEnd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 stílusában</w:t>
      </w:r>
      <w:r w:rsidR="00CA4032" w:rsidRPr="00381648">
        <w:rPr>
          <w:rFonts w:asciiTheme="minorHAnsi" w:hAnsiTheme="minorHAnsi" w:cstheme="minorHAnsi"/>
          <w:bCs/>
          <w:sz w:val="20"/>
          <w:szCs w:val="20"/>
        </w:rPr>
        <w:t xml:space="preserve"> készült feldolgozása</w:t>
      </w:r>
      <w:bookmarkEnd w:id="1"/>
      <w:r w:rsidRPr="00381648">
        <w:rPr>
          <w:rFonts w:asciiTheme="minorHAnsi" w:hAnsiTheme="minorHAnsi" w:cstheme="minorHAnsi"/>
          <w:bCs/>
          <w:sz w:val="20"/>
          <w:szCs w:val="20"/>
        </w:rPr>
        <w:t>. Logan azonban nemcsak a hangjával nyerte el a közönség szívét</w:t>
      </w:r>
      <w:r w:rsidR="006E43B2" w:rsidRPr="00381648">
        <w:rPr>
          <w:rFonts w:asciiTheme="minorHAnsi" w:hAnsiTheme="minorHAnsi" w:cstheme="minorHAnsi"/>
          <w:bCs/>
          <w:sz w:val="20"/>
          <w:szCs w:val="20"/>
        </w:rPr>
        <w:t>: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 harsonajátéka legalább </w:t>
      </w:r>
      <w:r w:rsidR="00CA4032" w:rsidRPr="00381648">
        <w:rPr>
          <w:rFonts w:asciiTheme="minorHAnsi" w:hAnsiTheme="minorHAnsi" w:cstheme="minorHAnsi"/>
          <w:bCs/>
          <w:sz w:val="20"/>
          <w:szCs w:val="20"/>
        </w:rPr>
        <w:t>olyan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 briliáns, mint</w:t>
      </w:r>
      <w:r w:rsidR="00CA4032" w:rsidRPr="0038164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381648">
        <w:rPr>
          <w:rFonts w:asciiTheme="minorHAnsi" w:hAnsiTheme="minorHAnsi" w:cstheme="minorHAnsi"/>
          <w:bCs/>
          <w:sz w:val="20"/>
          <w:szCs w:val="20"/>
        </w:rPr>
        <w:t>énektudása</w:t>
      </w:r>
      <w:r w:rsidR="006E43B2" w:rsidRPr="00381648">
        <w:rPr>
          <w:rFonts w:asciiTheme="minorHAnsi" w:hAnsiTheme="minorHAnsi" w:cstheme="minorHAnsi"/>
          <w:bCs/>
          <w:sz w:val="20"/>
          <w:szCs w:val="20"/>
        </w:rPr>
        <w:t>, amit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 meg is csillogtat majd a JazzTime zárókoncertjén</w:t>
      </w:r>
      <w:r w:rsidR="00CA4032" w:rsidRPr="00381648">
        <w:rPr>
          <w:rFonts w:asciiTheme="minorHAnsi" w:hAnsiTheme="minorHAnsi" w:cstheme="minorHAnsi"/>
          <w:bCs/>
          <w:sz w:val="20"/>
          <w:szCs w:val="20"/>
        </w:rPr>
        <w:t>.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 </w:t>
      </w:r>
      <w:bookmarkStart w:id="2" w:name="_Hlk237454536"/>
      <w:r w:rsidR="00CA4032" w:rsidRPr="00381648">
        <w:rPr>
          <w:rFonts w:asciiTheme="minorHAnsi" w:hAnsiTheme="minorHAnsi" w:cstheme="minorHAnsi"/>
          <w:bCs/>
          <w:sz w:val="20"/>
          <w:szCs w:val="20"/>
        </w:rPr>
        <w:t>R</w:t>
      </w:r>
      <w:r w:rsidRPr="00381648">
        <w:rPr>
          <w:rFonts w:asciiTheme="minorHAnsi" w:hAnsiTheme="minorHAnsi" w:cstheme="minorHAnsi"/>
          <w:bCs/>
          <w:sz w:val="20"/>
          <w:szCs w:val="20"/>
        </w:rPr>
        <w:t xml:space="preserve">áadásul </w:t>
      </w:r>
      <w:r w:rsidR="00F35817" w:rsidRPr="00381648">
        <w:rPr>
          <w:rFonts w:asciiTheme="minorHAnsi" w:hAnsiTheme="minorHAnsi" w:cstheme="minorHAnsi"/>
          <w:b/>
          <w:sz w:val="20"/>
          <w:szCs w:val="20"/>
        </w:rPr>
        <w:t>Csapó Krisztián</w:t>
      </w:r>
      <w:r w:rsidR="00210AAB" w:rsidRPr="00381648">
        <w:rPr>
          <w:rFonts w:asciiTheme="minorHAnsi" w:hAnsiTheme="minorHAnsi" w:cstheme="minorHAnsi"/>
          <w:bCs/>
          <w:sz w:val="20"/>
          <w:szCs w:val="20"/>
        </w:rPr>
        <w:t>nal közösen</w:t>
      </w:r>
      <w:r w:rsidR="000E19EC" w:rsidRPr="00381648">
        <w:rPr>
          <w:rFonts w:asciiTheme="minorHAnsi" w:hAnsiTheme="minorHAnsi" w:cstheme="minorHAnsi"/>
          <w:bCs/>
          <w:sz w:val="20"/>
          <w:szCs w:val="20"/>
        </w:rPr>
        <w:t xml:space="preserve"> megteremtik a lehetőséget két harsona és két énekhang virtuóz párbeszédére. </w:t>
      </w:r>
      <w:r w:rsidR="00CA4032" w:rsidRPr="00381648">
        <w:rPr>
          <w:rFonts w:asciiTheme="minorHAnsi" w:hAnsiTheme="minorHAnsi" w:cstheme="minorHAnsi"/>
          <w:bCs/>
          <w:sz w:val="20"/>
          <w:szCs w:val="20"/>
        </w:rPr>
        <w:t>A</w:t>
      </w:r>
      <w:r w:rsidR="000E19EC" w:rsidRPr="00381648">
        <w:rPr>
          <w:rFonts w:asciiTheme="minorHAnsi" w:hAnsiTheme="minorHAnsi" w:cstheme="minorHAnsi"/>
          <w:bCs/>
          <w:sz w:val="20"/>
          <w:szCs w:val="20"/>
        </w:rPr>
        <w:t xml:space="preserve"> kísérőzenészek névsorára is érdemes egy pillantást vetni: </w:t>
      </w:r>
      <w:r w:rsidR="00CA30E1" w:rsidRPr="00381648">
        <w:rPr>
          <w:rFonts w:asciiTheme="minorHAnsi" w:hAnsiTheme="minorHAnsi" w:cstheme="minorHAnsi"/>
          <w:bCs/>
          <w:sz w:val="20"/>
          <w:szCs w:val="20"/>
        </w:rPr>
        <w:t xml:space="preserve">Tálas Áron, </w:t>
      </w:r>
      <w:r w:rsidR="000E19EC" w:rsidRPr="00381648">
        <w:rPr>
          <w:rFonts w:asciiTheme="minorHAnsi" w:hAnsiTheme="minorHAnsi" w:cstheme="minorHAnsi"/>
          <w:bCs/>
          <w:sz w:val="20"/>
          <w:szCs w:val="20"/>
        </w:rPr>
        <w:t xml:space="preserve">Mike </w:t>
      </w:r>
      <w:proofErr w:type="spellStart"/>
      <w:r w:rsidR="000E19EC" w:rsidRPr="00381648">
        <w:rPr>
          <w:rFonts w:asciiTheme="minorHAnsi" w:hAnsiTheme="minorHAnsi" w:cstheme="minorHAnsi"/>
          <w:bCs/>
          <w:sz w:val="20"/>
          <w:szCs w:val="20"/>
        </w:rPr>
        <w:t>Gotthard</w:t>
      </w:r>
      <w:proofErr w:type="spellEnd"/>
      <w:r w:rsidR="000E19EC" w:rsidRPr="00381648">
        <w:rPr>
          <w:rFonts w:asciiTheme="minorHAnsi" w:hAnsiTheme="minorHAnsi" w:cstheme="minorHAnsi"/>
          <w:bCs/>
          <w:sz w:val="20"/>
          <w:szCs w:val="20"/>
        </w:rPr>
        <w:t xml:space="preserve">, </w:t>
      </w:r>
      <w:proofErr w:type="spellStart"/>
      <w:r w:rsidR="000E19EC" w:rsidRPr="00381648">
        <w:rPr>
          <w:rFonts w:asciiTheme="minorHAnsi" w:hAnsiTheme="minorHAnsi" w:cstheme="minorHAnsi"/>
          <w:bCs/>
          <w:sz w:val="20"/>
          <w:szCs w:val="20"/>
        </w:rPr>
        <w:t>Fonay</w:t>
      </w:r>
      <w:proofErr w:type="spellEnd"/>
      <w:r w:rsidR="000E19EC" w:rsidRPr="00381648">
        <w:rPr>
          <w:rFonts w:asciiTheme="minorHAnsi" w:hAnsiTheme="minorHAnsi" w:cstheme="minorHAnsi"/>
          <w:bCs/>
          <w:sz w:val="20"/>
          <w:szCs w:val="20"/>
        </w:rPr>
        <w:t xml:space="preserve"> Tibor és Kaszás Péter neve extra garancia arra, hogy egy végtelenül szórakoztató jazzbuli kerekedjen a színpadon.  </w:t>
      </w:r>
    </w:p>
    <w:p w14:paraId="5AA2344D" w14:textId="5B9F50EA" w:rsidR="00210AAB" w:rsidRPr="00381648" w:rsidRDefault="00210AAB">
      <w:pPr>
        <w:spacing w:after="160" w:line="259" w:lineRule="auto"/>
        <w:rPr>
          <w:rFonts w:asciiTheme="minorHAnsi" w:hAnsiTheme="minorHAnsi" w:cstheme="minorHAnsi"/>
          <w:bCs/>
          <w:sz w:val="20"/>
          <w:szCs w:val="20"/>
        </w:rPr>
      </w:pPr>
      <w:bookmarkStart w:id="3" w:name="_Hlk237454557"/>
      <w:bookmarkEnd w:id="2"/>
      <w:r w:rsidRPr="00381648">
        <w:rPr>
          <w:rFonts w:asciiTheme="minorHAnsi" w:hAnsiTheme="minorHAnsi" w:cstheme="minorHAnsi"/>
          <w:bCs/>
          <w:sz w:val="20"/>
          <w:szCs w:val="20"/>
        </w:rPr>
        <w:t xml:space="preserve">A JazzTime koncertjeiről további információk: </w:t>
      </w:r>
      <w:hyperlink r:id="rId8" w:history="1">
        <w:r w:rsidRPr="00381648">
          <w:rPr>
            <w:rStyle w:val="Hiperhivatkozs"/>
            <w:rFonts w:asciiTheme="minorHAnsi" w:hAnsiTheme="minorHAnsi" w:cstheme="minorHAnsi"/>
            <w:bCs/>
            <w:sz w:val="20"/>
            <w:szCs w:val="20"/>
          </w:rPr>
          <w:t>https://mupa.hu/programok/jazztime-2026</w:t>
        </w:r>
      </w:hyperlink>
      <w:r w:rsidRPr="00381648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bookmarkEnd w:id="3"/>
    <w:p w14:paraId="571E0171" w14:textId="77777777" w:rsidR="00744912" w:rsidRPr="00381648" w:rsidRDefault="00744912">
      <w:pPr>
        <w:spacing w:after="160" w:line="259" w:lineRule="auto"/>
        <w:rPr>
          <w:rFonts w:asciiTheme="minorHAnsi" w:hAnsiTheme="minorHAnsi" w:cstheme="minorHAnsi"/>
          <w:b/>
          <w:sz w:val="18"/>
          <w:szCs w:val="18"/>
        </w:rPr>
      </w:pPr>
    </w:p>
    <w:p w14:paraId="2746D218" w14:textId="77777777" w:rsidR="00377611" w:rsidRPr="00381648" w:rsidRDefault="00377611" w:rsidP="00021148">
      <w:pPr>
        <w:spacing w:line="259" w:lineRule="auto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2F0B5984" w14:textId="77777777" w:rsidR="00546DCF" w:rsidRPr="00381648" w:rsidRDefault="00546DCF">
      <w:pPr>
        <w:spacing w:after="160" w:line="259" w:lineRule="auto"/>
        <w:rPr>
          <w:rFonts w:asciiTheme="minorHAnsi" w:hAnsiTheme="minorHAnsi" w:cstheme="minorHAnsi"/>
          <w:b/>
          <w:sz w:val="18"/>
          <w:szCs w:val="18"/>
        </w:rPr>
      </w:pPr>
      <w:r w:rsidRPr="00381648">
        <w:rPr>
          <w:rFonts w:asciiTheme="minorHAnsi" w:hAnsiTheme="minorHAnsi" w:cstheme="minorHAnsi"/>
          <w:b/>
          <w:sz w:val="18"/>
          <w:szCs w:val="18"/>
        </w:rPr>
        <w:br w:type="page"/>
      </w:r>
    </w:p>
    <w:p w14:paraId="57F462AD" w14:textId="614F01F7" w:rsidR="00B85250" w:rsidRPr="00381648" w:rsidRDefault="00B85250" w:rsidP="00B85250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381648">
        <w:rPr>
          <w:rFonts w:asciiTheme="minorHAnsi" w:hAnsiTheme="minorHAnsi" w:cstheme="minorHAnsi"/>
          <w:b/>
          <w:sz w:val="18"/>
          <w:szCs w:val="18"/>
        </w:rPr>
        <w:lastRenderedPageBreak/>
        <w:t>Müpa</w:t>
      </w:r>
    </w:p>
    <w:p w14:paraId="557A7E35" w14:textId="77777777" w:rsidR="00B85250" w:rsidRPr="00381648" w:rsidRDefault="00B85250" w:rsidP="00B85250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19E0EEE" w14:textId="517B6FE0" w:rsidR="00B85250" w:rsidRDefault="005950E8" w:rsidP="00B85250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5950E8">
        <w:rPr>
          <w:rFonts w:asciiTheme="minorHAnsi" w:hAnsiTheme="minorHAnsi" w:cstheme="minorHAnsi"/>
          <w:bCs/>
          <w:sz w:val="18"/>
          <w:szCs w:val="18"/>
        </w:rPr>
        <w:t xml:space="preserve">A Müpa Európa egyik legismertebb kulturális márkája és egyik legmodernebb kulturális intézménye, amely már több mint húsz éve fogja össze egyedülálló módon a különböző művészeti ágakat: helyet ad komoly-, kortárs, könnyű- és világzenének, jazznek, operának, újcirkusznak, táncnak, irodalomnak, filmnek egyaránt. A </w:t>
      </w:r>
      <w:proofErr w:type="spellStart"/>
      <w:r w:rsidRPr="005950E8">
        <w:rPr>
          <w:rFonts w:asciiTheme="minorHAnsi" w:hAnsiTheme="minorHAnsi" w:cstheme="minorHAnsi"/>
          <w:bCs/>
          <w:sz w:val="18"/>
          <w:szCs w:val="18"/>
        </w:rPr>
        <w:t>Müpát</w:t>
      </w:r>
      <w:proofErr w:type="spellEnd"/>
      <w:r w:rsidRPr="005950E8">
        <w:rPr>
          <w:rFonts w:asciiTheme="minorHAnsi" w:hAnsiTheme="minorHAnsi" w:cstheme="minorHAnsi"/>
          <w:bCs/>
          <w:sz w:val="18"/>
          <w:szCs w:val="18"/>
        </w:rPr>
        <w:t xml:space="preserve"> 2005-ben azért hívták életre, hogy világszínvonalú, minőségi kulturális eseményeket kínáljon változatos műfajokban. Az intézmény alapvető feladata, hogy a hazai és európai művészeti hagyományok tiszteletben tartásával új irányokat és irányzatokat is bemutasson és közérthetővé tegyen, s az ínyenc és a szélesebb közönség számára is befogadható, kiemelkedően magas szintű élményt biztosítson. A Müpa a hazai és nemzetközi élvonalba tartozó művészek előadásain túl új művek, ősbemutatók létrehozását is kezdeményezi, ösztönzi és támogatja. Kiemelt szerepet játszik a nemzetközi kulturális kapcsolatok ápolásában, a hazai kulturális célok megvalósításában, illetve a magyar előadóművészek nemzetközi megismertetésében. Fennállásának huszadik évfordulója alkalmából megrendezett előadás-sorozata, a Müpa 20 – Generációk ünnepe kiemelkedő szakmai és közönségsikert aratott, és elnyerte az év zenei eseményéért járó Bartók Rádió Zenei Díjat. Példaértékű tevékenysége jelentősen hozzájárul ahhoz, hogy a jövő nemzedékének fiataljai is egyre szélesebb körben váljanak tudatos kultúraszerető és -fogyasztó felnőttekké. Mindezt inspiráló, párbeszédet generáló, kérdéseket felvető művészeti eseményekkel és szolgáltatásokkal, élményre, kreativitásra és interakcióra építő újszerű programok bemutatásával teszi.</w:t>
      </w:r>
    </w:p>
    <w:p w14:paraId="077FC93C" w14:textId="77777777" w:rsidR="005950E8" w:rsidRPr="00381648" w:rsidRDefault="005950E8" w:rsidP="00B85250">
      <w:pPr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7059A636" w14:textId="77777777" w:rsidR="00E1007C" w:rsidRPr="00381648" w:rsidRDefault="00EF23D2" w:rsidP="00A24916">
      <w:pPr>
        <w:spacing w:line="288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381648">
        <w:rPr>
          <w:rFonts w:asciiTheme="minorHAnsi" w:hAnsiTheme="minorHAnsi" w:cstheme="minorHAnsi"/>
          <w:sz w:val="18"/>
          <w:szCs w:val="18"/>
        </w:rPr>
        <w:t>További információ:</w:t>
      </w:r>
    </w:p>
    <w:p w14:paraId="3CCE4E34" w14:textId="3BA1A4E9" w:rsidR="00EF23D2" w:rsidRPr="00796086" w:rsidRDefault="00E1007C" w:rsidP="00A24916">
      <w:pPr>
        <w:spacing w:line="288" w:lineRule="auto"/>
        <w:rPr>
          <w:rFonts w:asciiTheme="minorHAnsi" w:hAnsiTheme="minorHAnsi" w:cstheme="minorHAnsi"/>
          <w:sz w:val="18"/>
          <w:szCs w:val="18"/>
        </w:rPr>
      </w:pPr>
      <w:r w:rsidRPr="00381648">
        <w:rPr>
          <w:rFonts w:asciiTheme="minorHAnsi" w:hAnsiTheme="minorHAnsi" w:cstheme="minorHAnsi"/>
          <w:b/>
          <w:bCs/>
          <w:sz w:val="18"/>
          <w:szCs w:val="18"/>
        </w:rPr>
        <w:t>Méhes</w:t>
      </w:r>
      <w:r w:rsidR="00911F11" w:rsidRPr="00381648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381648">
        <w:rPr>
          <w:rFonts w:asciiTheme="minorHAnsi" w:hAnsiTheme="minorHAnsi" w:cstheme="minorHAnsi"/>
          <w:b/>
          <w:bCs/>
          <w:sz w:val="18"/>
          <w:szCs w:val="18"/>
        </w:rPr>
        <w:t>Zsuzsanna</w:t>
      </w:r>
      <w:r w:rsidR="00EF23D2" w:rsidRPr="00381648">
        <w:rPr>
          <w:rFonts w:asciiTheme="minorHAnsi" w:hAnsiTheme="minorHAnsi" w:cstheme="minorHAnsi"/>
          <w:b/>
          <w:sz w:val="18"/>
          <w:szCs w:val="18"/>
        </w:rPr>
        <w:br/>
      </w:r>
      <w:r w:rsidR="00EF23D2" w:rsidRPr="00381648">
        <w:rPr>
          <w:rFonts w:asciiTheme="minorHAnsi" w:hAnsiTheme="minorHAnsi" w:cstheme="minorHAnsi"/>
          <w:sz w:val="18"/>
          <w:szCs w:val="18"/>
        </w:rPr>
        <w:t xml:space="preserve">Email: </w:t>
      </w:r>
      <w:hyperlink r:id="rId9" w:history="1">
        <w:r w:rsidR="00EF23D2" w:rsidRPr="00381648">
          <w:rPr>
            <w:rStyle w:val="Hiperhivatkozs"/>
            <w:rFonts w:asciiTheme="minorHAnsi" w:hAnsiTheme="minorHAnsi" w:cstheme="minorHAnsi"/>
            <w:sz w:val="18"/>
            <w:szCs w:val="18"/>
          </w:rPr>
          <w:t>sajto@mupa.hu</w:t>
        </w:r>
      </w:hyperlink>
      <w:r w:rsidR="00EF23D2" w:rsidRPr="00796086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472A8D9" w14:textId="77777777" w:rsidR="002A2A82" w:rsidRPr="00796086" w:rsidRDefault="002A2A82" w:rsidP="00A24916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2A2A82" w:rsidRPr="00796086" w:rsidSect="00A91EF9">
      <w:headerReference w:type="default" r:id="rId10"/>
      <w:headerReference w:type="first" r:id="rId11"/>
      <w:footerReference w:type="first" r:id="rId12"/>
      <w:pgSz w:w="11906" w:h="16838"/>
      <w:pgMar w:top="2495" w:right="1700" w:bottom="1418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A7981" w14:textId="77777777" w:rsidR="00361261" w:rsidRDefault="00361261" w:rsidP="00F45416">
      <w:r>
        <w:separator/>
      </w:r>
    </w:p>
  </w:endnote>
  <w:endnote w:type="continuationSeparator" w:id="0">
    <w:p w14:paraId="3BA2CC8E" w14:textId="77777777" w:rsidR="00361261" w:rsidRDefault="00361261" w:rsidP="00F4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CAD1A" w14:textId="77777777" w:rsidR="00A81B22" w:rsidRDefault="00A81B22">
    <w:pPr>
      <w:pStyle w:val="llb"/>
    </w:pPr>
    <w:r>
      <w:rPr>
        <w:noProof/>
        <w:lang w:eastAsia="hu-HU"/>
      </w:rPr>
      <w:drawing>
        <wp:anchor distT="0" distB="0" distL="114300" distR="114300" simplePos="0" relativeHeight="251664384" behindDoc="1" locked="0" layoutInCell="1" allowOverlap="1" wp14:anchorId="3AF42175" wp14:editId="39CD480F">
          <wp:simplePos x="0" y="0"/>
          <wp:positionH relativeFrom="page">
            <wp:posOffset>389255</wp:posOffset>
          </wp:positionH>
          <wp:positionV relativeFrom="page">
            <wp:posOffset>9484995</wp:posOffset>
          </wp:positionV>
          <wp:extent cx="7545600" cy="143609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foteng-foo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1436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D56ED" w14:textId="77777777" w:rsidR="00361261" w:rsidRDefault="00361261" w:rsidP="00F45416">
      <w:r>
        <w:separator/>
      </w:r>
    </w:p>
  </w:footnote>
  <w:footnote w:type="continuationSeparator" w:id="0">
    <w:p w14:paraId="2223A0A8" w14:textId="77777777" w:rsidR="00361261" w:rsidRDefault="00361261" w:rsidP="00F45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7D262" w14:textId="77777777" w:rsidR="00681775" w:rsidRDefault="00681775" w:rsidP="00681775">
    <w:pPr>
      <w:pStyle w:val="lfej"/>
    </w:pPr>
    <w:r>
      <w:rPr>
        <w:noProof/>
        <w:lang w:eastAsia="hu-HU"/>
      </w:rPr>
      <w:drawing>
        <wp:anchor distT="0" distB="0" distL="114300" distR="114300" simplePos="0" relativeHeight="251668480" behindDoc="1" locked="0" layoutInCell="1" allowOverlap="1" wp14:anchorId="38DEC9B3" wp14:editId="67CADA81">
          <wp:simplePos x="0" y="0"/>
          <wp:positionH relativeFrom="column">
            <wp:posOffset>-709295</wp:posOffset>
          </wp:positionH>
          <wp:positionV relativeFrom="paragraph">
            <wp:posOffset>-355600</wp:posOffset>
          </wp:positionV>
          <wp:extent cx="7928952" cy="1665746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upa20-levp-HEAD-1240x263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8952" cy="1665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CE8E3A" w14:textId="77777777" w:rsidR="00681775" w:rsidRDefault="0068177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B2BE5" w14:textId="77777777" w:rsidR="00D11EFA" w:rsidRDefault="00D11EFA">
    <w:pPr>
      <w:pStyle w:val="lfej"/>
    </w:pPr>
    <w:r>
      <w:rPr>
        <w:noProof/>
        <w:lang w:eastAsia="hu-HU"/>
      </w:rPr>
      <w:drawing>
        <wp:anchor distT="0" distB="0" distL="114300" distR="114300" simplePos="0" relativeHeight="251666432" behindDoc="1" locked="0" layoutInCell="1" allowOverlap="1" wp14:anchorId="581732EC" wp14:editId="0D095AFC">
          <wp:simplePos x="0" y="0"/>
          <wp:positionH relativeFrom="column">
            <wp:posOffset>-676275</wp:posOffset>
          </wp:positionH>
          <wp:positionV relativeFrom="paragraph">
            <wp:posOffset>-400685</wp:posOffset>
          </wp:positionV>
          <wp:extent cx="3271520" cy="1625600"/>
          <wp:effectExtent l="0" t="0" r="5080" b="0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upa20-levp-HEAD-1240x263px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714"/>
                  <a:stretch/>
                </pic:blipFill>
                <pic:spPr bwMode="auto">
                  <a:xfrm>
                    <a:off x="0" y="0"/>
                    <a:ext cx="3271520" cy="16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01CEB"/>
    <w:multiLevelType w:val="hybridMultilevel"/>
    <w:tmpl w:val="0644C9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D61C8"/>
    <w:multiLevelType w:val="hybridMultilevel"/>
    <w:tmpl w:val="8BAA9E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100E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B33CAB"/>
    <w:multiLevelType w:val="hybridMultilevel"/>
    <w:tmpl w:val="65F02E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1484B"/>
    <w:multiLevelType w:val="hybridMultilevel"/>
    <w:tmpl w:val="470C229E"/>
    <w:lvl w:ilvl="0" w:tplc="6AB892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279"/>
    <w:rsid w:val="00002C71"/>
    <w:rsid w:val="00002CA9"/>
    <w:rsid w:val="00020B2E"/>
    <w:rsid w:val="00021148"/>
    <w:rsid w:val="0002316E"/>
    <w:rsid w:val="00032043"/>
    <w:rsid w:val="000325C4"/>
    <w:rsid w:val="00052332"/>
    <w:rsid w:val="00052838"/>
    <w:rsid w:val="0006247D"/>
    <w:rsid w:val="000657E5"/>
    <w:rsid w:val="0006595D"/>
    <w:rsid w:val="00065F93"/>
    <w:rsid w:val="000671BD"/>
    <w:rsid w:val="000705B9"/>
    <w:rsid w:val="00086E54"/>
    <w:rsid w:val="0009068C"/>
    <w:rsid w:val="00093D1D"/>
    <w:rsid w:val="00097C50"/>
    <w:rsid w:val="000B20FD"/>
    <w:rsid w:val="000B417C"/>
    <w:rsid w:val="000B593D"/>
    <w:rsid w:val="000C4AF4"/>
    <w:rsid w:val="000D32A0"/>
    <w:rsid w:val="000D5315"/>
    <w:rsid w:val="000E084E"/>
    <w:rsid w:val="000E098D"/>
    <w:rsid w:val="000E1687"/>
    <w:rsid w:val="000E19EC"/>
    <w:rsid w:val="000F5507"/>
    <w:rsid w:val="0010006F"/>
    <w:rsid w:val="0010205F"/>
    <w:rsid w:val="0010266E"/>
    <w:rsid w:val="00103440"/>
    <w:rsid w:val="00107C1D"/>
    <w:rsid w:val="00112ACA"/>
    <w:rsid w:val="00114341"/>
    <w:rsid w:val="0011733B"/>
    <w:rsid w:val="00122E41"/>
    <w:rsid w:val="001244A9"/>
    <w:rsid w:val="001302BF"/>
    <w:rsid w:val="001306D4"/>
    <w:rsid w:val="00131374"/>
    <w:rsid w:val="00133F57"/>
    <w:rsid w:val="001357A9"/>
    <w:rsid w:val="0014049A"/>
    <w:rsid w:val="00143133"/>
    <w:rsid w:val="00144222"/>
    <w:rsid w:val="001465D7"/>
    <w:rsid w:val="00147F87"/>
    <w:rsid w:val="00152B78"/>
    <w:rsid w:val="00154187"/>
    <w:rsid w:val="00162577"/>
    <w:rsid w:val="00165192"/>
    <w:rsid w:val="0018005A"/>
    <w:rsid w:val="00193D3A"/>
    <w:rsid w:val="00195F65"/>
    <w:rsid w:val="001968FE"/>
    <w:rsid w:val="001A0357"/>
    <w:rsid w:val="001A6836"/>
    <w:rsid w:val="001A7F84"/>
    <w:rsid w:val="001B0A7F"/>
    <w:rsid w:val="001C2FE8"/>
    <w:rsid w:val="001C4279"/>
    <w:rsid w:val="001C4712"/>
    <w:rsid w:val="001C4F17"/>
    <w:rsid w:val="001C515F"/>
    <w:rsid w:val="001D25CB"/>
    <w:rsid w:val="001E03DF"/>
    <w:rsid w:val="001E1B03"/>
    <w:rsid w:val="001E3186"/>
    <w:rsid w:val="001E3B2A"/>
    <w:rsid w:val="00203DD2"/>
    <w:rsid w:val="00210AAB"/>
    <w:rsid w:val="00211883"/>
    <w:rsid w:val="002141C5"/>
    <w:rsid w:val="002177F9"/>
    <w:rsid w:val="0022017C"/>
    <w:rsid w:val="00222E2F"/>
    <w:rsid w:val="00226EB4"/>
    <w:rsid w:val="0023164B"/>
    <w:rsid w:val="0023183D"/>
    <w:rsid w:val="00236F5F"/>
    <w:rsid w:val="00237206"/>
    <w:rsid w:val="002450DD"/>
    <w:rsid w:val="00254D7A"/>
    <w:rsid w:val="00255C32"/>
    <w:rsid w:val="0026149D"/>
    <w:rsid w:val="0026284A"/>
    <w:rsid w:val="00265D96"/>
    <w:rsid w:val="002709D1"/>
    <w:rsid w:val="00271A48"/>
    <w:rsid w:val="00281158"/>
    <w:rsid w:val="002902A5"/>
    <w:rsid w:val="002957BE"/>
    <w:rsid w:val="002A04EE"/>
    <w:rsid w:val="002A2A82"/>
    <w:rsid w:val="002A2BE6"/>
    <w:rsid w:val="002A4854"/>
    <w:rsid w:val="002A5EC3"/>
    <w:rsid w:val="002B5BF5"/>
    <w:rsid w:val="002C013C"/>
    <w:rsid w:val="002C1B92"/>
    <w:rsid w:val="002C7449"/>
    <w:rsid w:val="002D4B04"/>
    <w:rsid w:val="002E6858"/>
    <w:rsid w:val="002F167D"/>
    <w:rsid w:val="002F26DF"/>
    <w:rsid w:val="002F53D0"/>
    <w:rsid w:val="0031288C"/>
    <w:rsid w:val="00316647"/>
    <w:rsid w:val="00316CF5"/>
    <w:rsid w:val="00322F6E"/>
    <w:rsid w:val="00326B2A"/>
    <w:rsid w:val="00341B95"/>
    <w:rsid w:val="00343ED8"/>
    <w:rsid w:val="0034469F"/>
    <w:rsid w:val="003503C7"/>
    <w:rsid w:val="00351D22"/>
    <w:rsid w:val="00354274"/>
    <w:rsid w:val="0036049E"/>
    <w:rsid w:val="00361261"/>
    <w:rsid w:val="00377611"/>
    <w:rsid w:val="003812ED"/>
    <w:rsid w:val="00381648"/>
    <w:rsid w:val="00384A1B"/>
    <w:rsid w:val="003939EF"/>
    <w:rsid w:val="003A015C"/>
    <w:rsid w:val="003A3E06"/>
    <w:rsid w:val="003B0FFD"/>
    <w:rsid w:val="003B61A3"/>
    <w:rsid w:val="003B73F8"/>
    <w:rsid w:val="003C549F"/>
    <w:rsid w:val="003C7617"/>
    <w:rsid w:val="003D24AC"/>
    <w:rsid w:val="003D3214"/>
    <w:rsid w:val="003D4A12"/>
    <w:rsid w:val="003E4AD3"/>
    <w:rsid w:val="003E5058"/>
    <w:rsid w:val="003F297A"/>
    <w:rsid w:val="004210DB"/>
    <w:rsid w:val="00424F72"/>
    <w:rsid w:val="00432711"/>
    <w:rsid w:val="00435A09"/>
    <w:rsid w:val="00444927"/>
    <w:rsid w:val="00444A56"/>
    <w:rsid w:val="00444BF1"/>
    <w:rsid w:val="00447A65"/>
    <w:rsid w:val="00454F47"/>
    <w:rsid w:val="00455EB6"/>
    <w:rsid w:val="00460410"/>
    <w:rsid w:val="00462355"/>
    <w:rsid w:val="0048337D"/>
    <w:rsid w:val="00484422"/>
    <w:rsid w:val="004863C0"/>
    <w:rsid w:val="00486882"/>
    <w:rsid w:val="00486B7A"/>
    <w:rsid w:val="00490554"/>
    <w:rsid w:val="00495DA8"/>
    <w:rsid w:val="004A13D0"/>
    <w:rsid w:val="004A1D72"/>
    <w:rsid w:val="004A3FE4"/>
    <w:rsid w:val="004A69ED"/>
    <w:rsid w:val="004B373D"/>
    <w:rsid w:val="004B52CF"/>
    <w:rsid w:val="004C4F46"/>
    <w:rsid w:val="004C6D83"/>
    <w:rsid w:val="004D199C"/>
    <w:rsid w:val="004D1AF6"/>
    <w:rsid w:val="004E2144"/>
    <w:rsid w:val="004E231B"/>
    <w:rsid w:val="004E2B9E"/>
    <w:rsid w:val="004E5170"/>
    <w:rsid w:val="004F1924"/>
    <w:rsid w:val="004F4416"/>
    <w:rsid w:val="005018BD"/>
    <w:rsid w:val="00502CE2"/>
    <w:rsid w:val="00506BAF"/>
    <w:rsid w:val="00507CDE"/>
    <w:rsid w:val="005103E2"/>
    <w:rsid w:val="00514640"/>
    <w:rsid w:val="005230F0"/>
    <w:rsid w:val="00523B6D"/>
    <w:rsid w:val="005321C2"/>
    <w:rsid w:val="005404D6"/>
    <w:rsid w:val="00541308"/>
    <w:rsid w:val="005451E6"/>
    <w:rsid w:val="00546DCF"/>
    <w:rsid w:val="00547271"/>
    <w:rsid w:val="00551EC2"/>
    <w:rsid w:val="005560D1"/>
    <w:rsid w:val="005662BE"/>
    <w:rsid w:val="005700A5"/>
    <w:rsid w:val="00570E66"/>
    <w:rsid w:val="00575804"/>
    <w:rsid w:val="00586CE9"/>
    <w:rsid w:val="0058782E"/>
    <w:rsid w:val="00592E37"/>
    <w:rsid w:val="005937E0"/>
    <w:rsid w:val="005950E8"/>
    <w:rsid w:val="005A6E1E"/>
    <w:rsid w:val="005B0E94"/>
    <w:rsid w:val="005B1488"/>
    <w:rsid w:val="005B3F54"/>
    <w:rsid w:val="005B4157"/>
    <w:rsid w:val="005B429C"/>
    <w:rsid w:val="005D4731"/>
    <w:rsid w:val="005D6C01"/>
    <w:rsid w:val="005F14BD"/>
    <w:rsid w:val="005F44D8"/>
    <w:rsid w:val="005F640D"/>
    <w:rsid w:val="00625A29"/>
    <w:rsid w:val="00642D2D"/>
    <w:rsid w:val="0064327A"/>
    <w:rsid w:val="00644015"/>
    <w:rsid w:val="006457F5"/>
    <w:rsid w:val="006539E5"/>
    <w:rsid w:val="006637EA"/>
    <w:rsid w:val="0067092E"/>
    <w:rsid w:val="00680880"/>
    <w:rsid w:val="00681775"/>
    <w:rsid w:val="00683E0B"/>
    <w:rsid w:val="006842E2"/>
    <w:rsid w:val="00690629"/>
    <w:rsid w:val="006917F8"/>
    <w:rsid w:val="006926F7"/>
    <w:rsid w:val="00694A76"/>
    <w:rsid w:val="006A1AEF"/>
    <w:rsid w:val="006A22B9"/>
    <w:rsid w:val="006A6CD6"/>
    <w:rsid w:val="006B3B59"/>
    <w:rsid w:val="006B404F"/>
    <w:rsid w:val="006B5F9C"/>
    <w:rsid w:val="006B6333"/>
    <w:rsid w:val="006C07BD"/>
    <w:rsid w:val="006C4F66"/>
    <w:rsid w:val="006E03E6"/>
    <w:rsid w:val="006E43B2"/>
    <w:rsid w:val="006E6878"/>
    <w:rsid w:val="006E71F1"/>
    <w:rsid w:val="006E7C7E"/>
    <w:rsid w:val="006F6FC6"/>
    <w:rsid w:val="006F7D8C"/>
    <w:rsid w:val="00700228"/>
    <w:rsid w:val="00702881"/>
    <w:rsid w:val="00702AE9"/>
    <w:rsid w:val="0070721D"/>
    <w:rsid w:val="00707832"/>
    <w:rsid w:val="007117A9"/>
    <w:rsid w:val="00712BFA"/>
    <w:rsid w:val="00712D61"/>
    <w:rsid w:val="00712E52"/>
    <w:rsid w:val="00727359"/>
    <w:rsid w:val="007306E0"/>
    <w:rsid w:val="00736DCA"/>
    <w:rsid w:val="00737DFB"/>
    <w:rsid w:val="007430D1"/>
    <w:rsid w:val="00744912"/>
    <w:rsid w:val="00747CC2"/>
    <w:rsid w:val="00751541"/>
    <w:rsid w:val="00752602"/>
    <w:rsid w:val="00754F52"/>
    <w:rsid w:val="00764774"/>
    <w:rsid w:val="00764C4D"/>
    <w:rsid w:val="007668A4"/>
    <w:rsid w:val="00771E33"/>
    <w:rsid w:val="0077553C"/>
    <w:rsid w:val="007839BD"/>
    <w:rsid w:val="0078476B"/>
    <w:rsid w:val="00785335"/>
    <w:rsid w:val="00796086"/>
    <w:rsid w:val="007B2932"/>
    <w:rsid w:val="007B6695"/>
    <w:rsid w:val="007B7FB7"/>
    <w:rsid w:val="007C1937"/>
    <w:rsid w:val="007C4073"/>
    <w:rsid w:val="007C684E"/>
    <w:rsid w:val="007D26F0"/>
    <w:rsid w:val="007D372C"/>
    <w:rsid w:val="007D69B0"/>
    <w:rsid w:val="007E2D34"/>
    <w:rsid w:val="007F1E5A"/>
    <w:rsid w:val="007F4E55"/>
    <w:rsid w:val="007F6D4C"/>
    <w:rsid w:val="00810A6E"/>
    <w:rsid w:val="00810F7A"/>
    <w:rsid w:val="008139AC"/>
    <w:rsid w:val="0081533E"/>
    <w:rsid w:val="00822ACD"/>
    <w:rsid w:val="00823468"/>
    <w:rsid w:val="008251BC"/>
    <w:rsid w:val="008271A1"/>
    <w:rsid w:val="0083296B"/>
    <w:rsid w:val="00843A23"/>
    <w:rsid w:val="008514CD"/>
    <w:rsid w:val="00851FFA"/>
    <w:rsid w:val="008532EE"/>
    <w:rsid w:val="008538AC"/>
    <w:rsid w:val="008605E1"/>
    <w:rsid w:val="00863549"/>
    <w:rsid w:val="00864A15"/>
    <w:rsid w:val="00866274"/>
    <w:rsid w:val="008703DB"/>
    <w:rsid w:val="00872AE4"/>
    <w:rsid w:val="008732F0"/>
    <w:rsid w:val="0087487E"/>
    <w:rsid w:val="00874C4F"/>
    <w:rsid w:val="008839FF"/>
    <w:rsid w:val="008862EC"/>
    <w:rsid w:val="00897154"/>
    <w:rsid w:val="008A12E9"/>
    <w:rsid w:val="008B40A8"/>
    <w:rsid w:val="008B4F1B"/>
    <w:rsid w:val="008B6540"/>
    <w:rsid w:val="008C2AFC"/>
    <w:rsid w:val="008C4DD6"/>
    <w:rsid w:val="008C7385"/>
    <w:rsid w:val="008D0EB0"/>
    <w:rsid w:val="008D1917"/>
    <w:rsid w:val="008E05B1"/>
    <w:rsid w:val="008E4C04"/>
    <w:rsid w:val="008E6325"/>
    <w:rsid w:val="00902F99"/>
    <w:rsid w:val="00911F11"/>
    <w:rsid w:val="00914F9D"/>
    <w:rsid w:val="009251E3"/>
    <w:rsid w:val="00925A9D"/>
    <w:rsid w:val="00925E1E"/>
    <w:rsid w:val="00931A18"/>
    <w:rsid w:val="0093392C"/>
    <w:rsid w:val="00934ABA"/>
    <w:rsid w:val="00941756"/>
    <w:rsid w:val="00943AD9"/>
    <w:rsid w:val="009465AC"/>
    <w:rsid w:val="00950DA6"/>
    <w:rsid w:val="009516C8"/>
    <w:rsid w:val="009526B6"/>
    <w:rsid w:val="0095386B"/>
    <w:rsid w:val="00956EF2"/>
    <w:rsid w:val="00965697"/>
    <w:rsid w:val="00965C43"/>
    <w:rsid w:val="00965D9F"/>
    <w:rsid w:val="00970E2C"/>
    <w:rsid w:val="009726D3"/>
    <w:rsid w:val="009742D0"/>
    <w:rsid w:val="009766B8"/>
    <w:rsid w:val="009842FF"/>
    <w:rsid w:val="00986923"/>
    <w:rsid w:val="00995E3C"/>
    <w:rsid w:val="00996DD5"/>
    <w:rsid w:val="009A0E1B"/>
    <w:rsid w:val="009A32F7"/>
    <w:rsid w:val="009B18F9"/>
    <w:rsid w:val="009B629A"/>
    <w:rsid w:val="009C3158"/>
    <w:rsid w:val="009D054C"/>
    <w:rsid w:val="009D15FA"/>
    <w:rsid w:val="009F1AFB"/>
    <w:rsid w:val="009F2264"/>
    <w:rsid w:val="00A002E6"/>
    <w:rsid w:val="00A00DBF"/>
    <w:rsid w:val="00A06DE2"/>
    <w:rsid w:val="00A0722D"/>
    <w:rsid w:val="00A11C47"/>
    <w:rsid w:val="00A13304"/>
    <w:rsid w:val="00A16E33"/>
    <w:rsid w:val="00A24916"/>
    <w:rsid w:val="00A276D7"/>
    <w:rsid w:val="00A34B17"/>
    <w:rsid w:val="00A41892"/>
    <w:rsid w:val="00A42BB0"/>
    <w:rsid w:val="00A444EF"/>
    <w:rsid w:val="00A44B0D"/>
    <w:rsid w:val="00A4649E"/>
    <w:rsid w:val="00A4776C"/>
    <w:rsid w:val="00A563B0"/>
    <w:rsid w:val="00A5698F"/>
    <w:rsid w:val="00A61A38"/>
    <w:rsid w:val="00A62A1D"/>
    <w:rsid w:val="00A64003"/>
    <w:rsid w:val="00A64AA5"/>
    <w:rsid w:val="00A704B1"/>
    <w:rsid w:val="00A74000"/>
    <w:rsid w:val="00A74352"/>
    <w:rsid w:val="00A75CE8"/>
    <w:rsid w:val="00A81B22"/>
    <w:rsid w:val="00A86F5B"/>
    <w:rsid w:val="00A91EF9"/>
    <w:rsid w:val="00A9491D"/>
    <w:rsid w:val="00AA088B"/>
    <w:rsid w:val="00AA2DCA"/>
    <w:rsid w:val="00AA3D96"/>
    <w:rsid w:val="00AA51B8"/>
    <w:rsid w:val="00AB19A6"/>
    <w:rsid w:val="00AC09D9"/>
    <w:rsid w:val="00AC2C32"/>
    <w:rsid w:val="00AC2CC6"/>
    <w:rsid w:val="00AC5915"/>
    <w:rsid w:val="00AC5ACA"/>
    <w:rsid w:val="00AC60CB"/>
    <w:rsid w:val="00AD4C37"/>
    <w:rsid w:val="00AE1DDA"/>
    <w:rsid w:val="00AE2A9D"/>
    <w:rsid w:val="00AF358A"/>
    <w:rsid w:val="00B02604"/>
    <w:rsid w:val="00B069FB"/>
    <w:rsid w:val="00B07A3F"/>
    <w:rsid w:val="00B1053F"/>
    <w:rsid w:val="00B11CAF"/>
    <w:rsid w:val="00B15C5C"/>
    <w:rsid w:val="00B1799D"/>
    <w:rsid w:val="00B22FB8"/>
    <w:rsid w:val="00B26A61"/>
    <w:rsid w:val="00B27B1F"/>
    <w:rsid w:val="00B30AC4"/>
    <w:rsid w:val="00B34F66"/>
    <w:rsid w:val="00B367CD"/>
    <w:rsid w:val="00B5235C"/>
    <w:rsid w:val="00B61C60"/>
    <w:rsid w:val="00B62708"/>
    <w:rsid w:val="00B66DBF"/>
    <w:rsid w:val="00B71C84"/>
    <w:rsid w:val="00B72AD5"/>
    <w:rsid w:val="00B74982"/>
    <w:rsid w:val="00B80C01"/>
    <w:rsid w:val="00B85250"/>
    <w:rsid w:val="00B97033"/>
    <w:rsid w:val="00BA2935"/>
    <w:rsid w:val="00BB44CD"/>
    <w:rsid w:val="00BB58FD"/>
    <w:rsid w:val="00BB59C6"/>
    <w:rsid w:val="00BC2AA6"/>
    <w:rsid w:val="00BC41EA"/>
    <w:rsid w:val="00BC4BF4"/>
    <w:rsid w:val="00BC65AC"/>
    <w:rsid w:val="00BC66D2"/>
    <w:rsid w:val="00BD2E01"/>
    <w:rsid w:val="00BD6252"/>
    <w:rsid w:val="00BE09AA"/>
    <w:rsid w:val="00BE112F"/>
    <w:rsid w:val="00BE5C39"/>
    <w:rsid w:val="00BE7DCD"/>
    <w:rsid w:val="00BF3086"/>
    <w:rsid w:val="00BF36D6"/>
    <w:rsid w:val="00C02F1D"/>
    <w:rsid w:val="00C06679"/>
    <w:rsid w:val="00C0736D"/>
    <w:rsid w:val="00C17460"/>
    <w:rsid w:val="00C25A8F"/>
    <w:rsid w:val="00C40C98"/>
    <w:rsid w:val="00C41966"/>
    <w:rsid w:val="00C429F3"/>
    <w:rsid w:val="00C46027"/>
    <w:rsid w:val="00C5043A"/>
    <w:rsid w:val="00C55650"/>
    <w:rsid w:val="00C635F8"/>
    <w:rsid w:val="00C65EDB"/>
    <w:rsid w:val="00C776CD"/>
    <w:rsid w:val="00C84540"/>
    <w:rsid w:val="00C87C1A"/>
    <w:rsid w:val="00C91F28"/>
    <w:rsid w:val="00C954E1"/>
    <w:rsid w:val="00C96A94"/>
    <w:rsid w:val="00CA30E1"/>
    <w:rsid w:val="00CA3375"/>
    <w:rsid w:val="00CA4032"/>
    <w:rsid w:val="00CA7794"/>
    <w:rsid w:val="00CC19BC"/>
    <w:rsid w:val="00CC38E6"/>
    <w:rsid w:val="00CD7207"/>
    <w:rsid w:val="00CE4839"/>
    <w:rsid w:val="00CF59FA"/>
    <w:rsid w:val="00D10765"/>
    <w:rsid w:val="00D1101C"/>
    <w:rsid w:val="00D11EFA"/>
    <w:rsid w:val="00D121B4"/>
    <w:rsid w:val="00D15D51"/>
    <w:rsid w:val="00D21D74"/>
    <w:rsid w:val="00D26A07"/>
    <w:rsid w:val="00D367CB"/>
    <w:rsid w:val="00D5245B"/>
    <w:rsid w:val="00D6178A"/>
    <w:rsid w:val="00D77343"/>
    <w:rsid w:val="00DA1741"/>
    <w:rsid w:val="00DC2581"/>
    <w:rsid w:val="00DC33F7"/>
    <w:rsid w:val="00DC6789"/>
    <w:rsid w:val="00DE1028"/>
    <w:rsid w:val="00DE34EA"/>
    <w:rsid w:val="00DE7015"/>
    <w:rsid w:val="00DF29F2"/>
    <w:rsid w:val="00DF40E2"/>
    <w:rsid w:val="00DF476A"/>
    <w:rsid w:val="00E008C6"/>
    <w:rsid w:val="00E0247A"/>
    <w:rsid w:val="00E02E69"/>
    <w:rsid w:val="00E06317"/>
    <w:rsid w:val="00E070C9"/>
    <w:rsid w:val="00E1007C"/>
    <w:rsid w:val="00E14089"/>
    <w:rsid w:val="00E1527D"/>
    <w:rsid w:val="00E164E2"/>
    <w:rsid w:val="00E22B79"/>
    <w:rsid w:val="00E2452D"/>
    <w:rsid w:val="00E268DF"/>
    <w:rsid w:val="00E27729"/>
    <w:rsid w:val="00E33661"/>
    <w:rsid w:val="00E37A57"/>
    <w:rsid w:val="00E42019"/>
    <w:rsid w:val="00E465EC"/>
    <w:rsid w:val="00E50836"/>
    <w:rsid w:val="00E510B9"/>
    <w:rsid w:val="00E513BD"/>
    <w:rsid w:val="00E53C95"/>
    <w:rsid w:val="00E6717A"/>
    <w:rsid w:val="00E816AD"/>
    <w:rsid w:val="00E85808"/>
    <w:rsid w:val="00E86A27"/>
    <w:rsid w:val="00E90B9E"/>
    <w:rsid w:val="00EA40CF"/>
    <w:rsid w:val="00EA6E3B"/>
    <w:rsid w:val="00EB0B54"/>
    <w:rsid w:val="00EB2292"/>
    <w:rsid w:val="00EB5784"/>
    <w:rsid w:val="00EB6451"/>
    <w:rsid w:val="00EB69AE"/>
    <w:rsid w:val="00EC1D01"/>
    <w:rsid w:val="00EC2FA8"/>
    <w:rsid w:val="00EC4361"/>
    <w:rsid w:val="00ED0945"/>
    <w:rsid w:val="00ED36B5"/>
    <w:rsid w:val="00ED7AAE"/>
    <w:rsid w:val="00EF23D2"/>
    <w:rsid w:val="00EF242C"/>
    <w:rsid w:val="00EF77BD"/>
    <w:rsid w:val="00F004FD"/>
    <w:rsid w:val="00F011AF"/>
    <w:rsid w:val="00F05B6F"/>
    <w:rsid w:val="00F10E1F"/>
    <w:rsid w:val="00F13DB7"/>
    <w:rsid w:val="00F22C39"/>
    <w:rsid w:val="00F27F33"/>
    <w:rsid w:val="00F32674"/>
    <w:rsid w:val="00F32F03"/>
    <w:rsid w:val="00F35817"/>
    <w:rsid w:val="00F35887"/>
    <w:rsid w:val="00F36D32"/>
    <w:rsid w:val="00F400B6"/>
    <w:rsid w:val="00F45416"/>
    <w:rsid w:val="00F45F47"/>
    <w:rsid w:val="00F5735F"/>
    <w:rsid w:val="00F74001"/>
    <w:rsid w:val="00F74169"/>
    <w:rsid w:val="00F81D4B"/>
    <w:rsid w:val="00F823C9"/>
    <w:rsid w:val="00F9292A"/>
    <w:rsid w:val="00F94DC5"/>
    <w:rsid w:val="00FA1ADF"/>
    <w:rsid w:val="00FA5806"/>
    <w:rsid w:val="00FC1088"/>
    <w:rsid w:val="00FD2893"/>
    <w:rsid w:val="00FE1526"/>
    <w:rsid w:val="00FE3CD4"/>
    <w:rsid w:val="00FF443F"/>
    <w:rsid w:val="00F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D5143E"/>
  <w15:chartTrackingRefBased/>
  <w15:docId w15:val="{E7724B05-2F02-4109-8E41-C67D9AD6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23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454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F45416"/>
  </w:style>
  <w:style w:type="paragraph" w:styleId="llb">
    <w:name w:val="footer"/>
    <w:basedOn w:val="Norml"/>
    <w:link w:val="llbChar"/>
    <w:uiPriority w:val="99"/>
    <w:unhideWhenUsed/>
    <w:rsid w:val="00F454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F45416"/>
  </w:style>
  <w:style w:type="paragraph" w:styleId="Szvegtrzs2">
    <w:name w:val="Body Text 2"/>
    <w:basedOn w:val="Norml"/>
    <w:link w:val="Szvegtrzs2Char"/>
    <w:rsid w:val="001306D4"/>
    <w:pPr>
      <w:spacing w:before="240"/>
      <w:jc w:val="both"/>
    </w:pPr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rsid w:val="001306D4"/>
    <w:rPr>
      <w:rFonts w:ascii="Times New Roman" w:eastAsia="Times New Roman" w:hAnsi="Times New Roman" w:cs="Times New Roman"/>
      <w:lang w:eastAsia="hu-HU"/>
    </w:rPr>
  </w:style>
  <w:style w:type="paragraph" w:styleId="Nincstrkz">
    <w:name w:val="No Spacing"/>
    <w:uiPriority w:val="1"/>
    <w:qFormat/>
    <w:rsid w:val="002A2A82"/>
    <w:pPr>
      <w:spacing w:after="0" w:line="240" w:lineRule="auto"/>
    </w:pPr>
  </w:style>
  <w:style w:type="paragraph" w:styleId="Listaszerbekezds">
    <w:name w:val="List Paragraph"/>
    <w:basedOn w:val="Norml"/>
    <w:uiPriority w:val="72"/>
    <w:rsid w:val="00A81B22"/>
    <w:pPr>
      <w:ind w:left="720"/>
      <w:contextualSpacing/>
    </w:pPr>
  </w:style>
  <w:style w:type="character" w:styleId="Hiperhivatkozs">
    <w:name w:val="Hyperlink"/>
    <w:basedOn w:val="Bekezdsalapbettpusa"/>
    <w:uiPriority w:val="99"/>
    <w:rsid w:val="001C4279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C5A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5ACA"/>
    <w:rPr>
      <w:rFonts w:ascii="Segoe UI" w:eastAsia="Times New Roman" w:hAnsi="Segoe UI" w:cs="Segoe UI"/>
      <w:sz w:val="18"/>
      <w:szCs w:val="18"/>
      <w:lang w:eastAsia="hu-HU"/>
    </w:rPr>
  </w:style>
  <w:style w:type="paragraph" w:styleId="Vltozat">
    <w:name w:val="Revision"/>
    <w:hidden/>
    <w:uiPriority w:val="99"/>
    <w:semiHidden/>
    <w:rsid w:val="00F32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203D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03DD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03DD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03DD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03DD2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F5507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2450DD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1465D7"/>
    <w:rPr>
      <w:color w:val="605E5C"/>
      <w:shd w:val="clear" w:color="auto" w:fill="E1DFDD"/>
    </w:rPr>
  </w:style>
  <w:style w:type="character" w:customStyle="1" w:styleId="Feloldatlanmegemlts4">
    <w:name w:val="Feloldatlan megemlítés4"/>
    <w:basedOn w:val="Bekezdsalapbettpusa"/>
    <w:uiPriority w:val="99"/>
    <w:semiHidden/>
    <w:unhideWhenUsed/>
    <w:rsid w:val="00B26A61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3C7617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E43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0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78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746266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386409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29366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363400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161540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7608756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71361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258763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3558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538734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1064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86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855446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902489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3942323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293331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363001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3381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1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154469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43773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744035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915584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731219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402689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69593228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642270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2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pa.hu/programok/jazztime-20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pa.hu/magazin/ajanlo/noi-energiak-a-mupa-szinpadan-augusztus-vege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ajto@mupa.h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heszs\AppData\Local\Temp\Temp1_mupa_word_sablon_sajtoanyag%20dotx.zip\mupa_word_sablon_sajtoanyag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mupa_word_sablon_sajtoanyag</Template>
  <TotalTime>1008</TotalTime>
  <Pages>2</Pages>
  <Words>605</Words>
  <Characters>4313</Characters>
  <Application>Microsoft Office Word</Application>
  <DocSecurity>0</DocSecurity>
  <Lines>35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Méhes Zsuzsanna</dc:creator>
  <cp:keywords/>
  <dc:description/>
  <cp:lastModifiedBy>Méhes Zsuzsanna</cp:lastModifiedBy>
  <cp:revision>3</cp:revision>
  <dcterms:created xsi:type="dcterms:W3CDTF">2026-08-13T10:12:00Z</dcterms:created>
  <dcterms:modified xsi:type="dcterms:W3CDTF">2026-08-13T10:56:00Z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a67bd95973c0e844d0732cd53656255e1cdb5ec83bd8df93a0dc5c5f7d307423</vt:lpwstr>
  </property>
</Properties>
</file>