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2A6AC" w14:textId="1ED8733F" w:rsidR="00486B7A" w:rsidRDefault="00486B7A" w:rsidP="00486B7A">
      <w:pPr>
        <w:spacing w:line="259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35AE2FBE" w14:textId="77777777" w:rsidR="005404D6" w:rsidRPr="00C8780A" w:rsidRDefault="005404D6" w:rsidP="00486B7A">
      <w:pPr>
        <w:spacing w:line="259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548563D" w14:textId="63AF82B2" w:rsidR="00C8780A" w:rsidRPr="007736E0" w:rsidRDefault="00C8780A" w:rsidP="006137D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7736E0">
        <w:rPr>
          <w:rFonts w:asciiTheme="minorHAnsi" w:hAnsiTheme="minorHAnsi" w:cstheme="minorHAnsi"/>
          <w:b/>
          <w:bCs/>
          <w:sz w:val="22"/>
          <w:szCs w:val="22"/>
        </w:rPr>
        <w:t xml:space="preserve">A viszontlátás öröme – </w:t>
      </w:r>
      <w:proofErr w:type="spellStart"/>
      <w:r w:rsidRPr="007736E0">
        <w:rPr>
          <w:rFonts w:asciiTheme="minorHAnsi" w:hAnsiTheme="minorHAnsi" w:cstheme="minorHAnsi"/>
          <w:b/>
          <w:bCs/>
          <w:sz w:val="22"/>
          <w:szCs w:val="22"/>
        </w:rPr>
        <w:t>Muti</w:t>
      </w:r>
      <w:proofErr w:type="spellEnd"/>
      <w:r w:rsidRPr="007736E0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proofErr w:type="spellStart"/>
      <w:r w:rsidRPr="007736E0">
        <w:rPr>
          <w:rFonts w:asciiTheme="minorHAnsi" w:hAnsiTheme="minorHAnsi" w:cstheme="minorHAnsi"/>
          <w:b/>
          <w:bCs/>
          <w:sz w:val="22"/>
          <w:szCs w:val="22"/>
        </w:rPr>
        <w:t>Harding</w:t>
      </w:r>
      <w:proofErr w:type="spellEnd"/>
      <w:r w:rsidRPr="007736E0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proofErr w:type="spellStart"/>
      <w:r w:rsidRPr="007736E0">
        <w:rPr>
          <w:rFonts w:asciiTheme="minorHAnsi" w:hAnsiTheme="minorHAnsi" w:cstheme="minorHAnsi"/>
          <w:b/>
          <w:bCs/>
          <w:sz w:val="22"/>
          <w:szCs w:val="22"/>
        </w:rPr>
        <w:t>Herreweghe</w:t>
      </w:r>
      <w:proofErr w:type="spellEnd"/>
      <w:r w:rsidRPr="007736E0">
        <w:rPr>
          <w:rFonts w:asciiTheme="minorHAnsi" w:hAnsiTheme="minorHAnsi" w:cstheme="minorHAnsi"/>
          <w:b/>
          <w:bCs/>
          <w:sz w:val="22"/>
          <w:szCs w:val="22"/>
        </w:rPr>
        <w:t xml:space="preserve"> és Christie is újra a Müp</w:t>
      </w:r>
      <w:r w:rsidR="00B26D90" w:rsidRPr="007736E0">
        <w:rPr>
          <w:rFonts w:asciiTheme="minorHAnsi" w:hAnsiTheme="minorHAnsi" w:cstheme="minorHAnsi"/>
          <w:b/>
          <w:bCs/>
          <w:sz w:val="22"/>
          <w:szCs w:val="22"/>
        </w:rPr>
        <w:t>a vendége</w:t>
      </w:r>
      <w:r w:rsidRPr="007736E0">
        <w:rPr>
          <w:rFonts w:asciiTheme="minorHAnsi" w:hAnsiTheme="minorHAnsi" w:cstheme="minorHAnsi"/>
          <w:b/>
          <w:bCs/>
          <w:sz w:val="22"/>
          <w:szCs w:val="22"/>
        </w:rPr>
        <w:t xml:space="preserve"> 2027-ben</w:t>
      </w:r>
    </w:p>
    <w:p w14:paraId="232161B1" w14:textId="77777777" w:rsidR="00C8780A" w:rsidRPr="00C8780A" w:rsidRDefault="00C8780A" w:rsidP="00C8780A">
      <w:pPr>
        <w:rPr>
          <w:rFonts w:asciiTheme="minorHAnsi" w:hAnsiTheme="minorHAnsi" w:cstheme="minorHAnsi"/>
          <w:sz w:val="20"/>
          <w:szCs w:val="20"/>
        </w:rPr>
      </w:pPr>
    </w:p>
    <w:p w14:paraId="4F6E830C" w14:textId="45714D58" w:rsidR="00C8780A" w:rsidRPr="007736E0" w:rsidRDefault="00B26D90" w:rsidP="00C8780A">
      <w:pPr>
        <w:rPr>
          <w:rFonts w:asciiTheme="minorHAnsi" w:hAnsiTheme="minorHAnsi" w:cstheme="minorHAnsi"/>
          <w:b/>
          <w:bCs/>
          <w:sz w:val="21"/>
          <w:szCs w:val="21"/>
        </w:rPr>
      </w:pPr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Ismét </w:t>
      </w:r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a </w:t>
      </w:r>
      <w:proofErr w:type="spellStart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>Müpában</w:t>
      </w:r>
      <w:proofErr w:type="spellEnd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köszönthetjük </w:t>
      </w:r>
      <w:proofErr w:type="spellStart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>Riccardo</w:t>
      </w:r>
      <w:proofErr w:type="spellEnd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>Mutit</w:t>
      </w:r>
      <w:proofErr w:type="spellEnd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, Daniel </w:t>
      </w:r>
      <w:proofErr w:type="spellStart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>Hardingot</w:t>
      </w:r>
      <w:proofErr w:type="spellEnd"/>
      <w:r w:rsidR="00087C61" w:rsidRPr="007736E0">
        <w:rPr>
          <w:rFonts w:asciiTheme="minorHAnsi" w:hAnsiTheme="minorHAnsi" w:cstheme="minorHAnsi"/>
          <w:b/>
          <w:bCs/>
          <w:sz w:val="21"/>
          <w:szCs w:val="21"/>
        </w:rPr>
        <w:t>, Philip</w:t>
      </w:r>
      <w:r w:rsidR="00C86B77" w:rsidRPr="007736E0">
        <w:rPr>
          <w:rFonts w:asciiTheme="minorHAnsi" w:hAnsiTheme="minorHAnsi" w:cstheme="minorHAnsi"/>
          <w:b/>
          <w:bCs/>
          <w:sz w:val="21"/>
          <w:szCs w:val="21"/>
        </w:rPr>
        <w:t>pe</w:t>
      </w:r>
      <w:r w:rsidR="00087C61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="00087C61" w:rsidRPr="007736E0">
        <w:rPr>
          <w:rFonts w:asciiTheme="minorHAnsi" w:hAnsiTheme="minorHAnsi" w:cstheme="minorHAnsi"/>
          <w:b/>
          <w:bCs/>
          <w:sz w:val="21"/>
          <w:szCs w:val="21"/>
        </w:rPr>
        <w:t>Herrewegh</w:t>
      </w:r>
      <w:r w:rsidR="00F6117C" w:rsidRPr="007736E0">
        <w:rPr>
          <w:rFonts w:asciiTheme="minorHAnsi" w:hAnsiTheme="minorHAnsi" w:cstheme="minorHAnsi"/>
          <w:b/>
          <w:bCs/>
          <w:sz w:val="21"/>
          <w:szCs w:val="21"/>
        </w:rPr>
        <w:t>é</w:t>
      </w:r>
      <w:r w:rsidR="00087C61" w:rsidRPr="007736E0">
        <w:rPr>
          <w:rFonts w:asciiTheme="minorHAnsi" w:hAnsiTheme="minorHAnsi" w:cstheme="minorHAnsi"/>
          <w:b/>
          <w:bCs/>
          <w:sz w:val="21"/>
          <w:szCs w:val="21"/>
        </w:rPr>
        <w:t>t</w:t>
      </w:r>
      <w:proofErr w:type="spellEnd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és William Christie-t, de számos </w:t>
      </w:r>
      <w:r w:rsidR="00C07ECB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más </w:t>
      </w:r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>zenei csemege</w:t>
      </w:r>
      <w:r w:rsidR="00087C61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is</w:t>
      </w:r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várja a közönséget 2027 első félévének most bejelentett programjai közt. És bár a mondás úgy tartja, jóból is megárt a sok, de </w:t>
      </w:r>
      <w:r w:rsidR="007456C2" w:rsidRPr="007736E0">
        <w:rPr>
          <w:rFonts w:asciiTheme="minorHAnsi" w:hAnsiTheme="minorHAnsi" w:cstheme="minorHAnsi"/>
          <w:b/>
          <w:bCs/>
          <w:sz w:val="21"/>
          <w:szCs w:val="21"/>
        </w:rPr>
        <w:t>ha valami igazán értékes, azt érdemes megismételni</w:t>
      </w:r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. </w:t>
      </w:r>
      <w:proofErr w:type="gramStart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>Főleg</w:t>
      </w:r>
      <w:proofErr w:type="gramEnd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ha ez azt jelenti, hogy újra láthatunk egy-egy szeretett előadót vagy zenekart. </w:t>
      </w:r>
    </w:p>
    <w:p w14:paraId="6BA4FD97" w14:textId="77777777" w:rsidR="00C8780A" w:rsidRPr="007736E0" w:rsidRDefault="00C8780A" w:rsidP="00C8780A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5A184DAB" w14:textId="3B1AAA49" w:rsidR="00C8780A" w:rsidRPr="007736E0" w:rsidRDefault="00C8780A" w:rsidP="00C8780A">
      <w:pPr>
        <w:rPr>
          <w:rFonts w:asciiTheme="minorHAnsi" w:hAnsiTheme="minorHAnsi" w:cstheme="minorHAnsi"/>
          <w:sz w:val="21"/>
          <w:szCs w:val="21"/>
        </w:rPr>
      </w:pPr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Daniel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Harding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 és a </w:t>
      </w:r>
      <w:r w:rsidR="009D511A" w:rsidRPr="007736E0">
        <w:rPr>
          <w:rFonts w:asciiTheme="minorHAnsi" w:hAnsiTheme="minorHAnsi" w:cstheme="minorHAnsi"/>
          <w:b/>
          <w:bCs/>
          <w:sz w:val="21"/>
          <w:szCs w:val="21"/>
        </w:rPr>
        <w:t>r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ómai Santa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Cecilia</w:t>
      </w:r>
      <w:proofErr w:type="spellEnd"/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Akadémia Zenekar</w:t>
      </w:r>
      <w:r w:rsidR="001769F4" w:rsidRPr="007736E0">
        <w:rPr>
          <w:rFonts w:asciiTheme="minorHAnsi" w:hAnsiTheme="minorHAnsi" w:cstheme="minorHAnsi"/>
          <w:b/>
          <w:bCs/>
          <w:sz w:val="21"/>
          <w:szCs w:val="21"/>
        </w:rPr>
        <w:t>a</w:t>
      </w:r>
      <w:r w:rsidRPr="007736E0">
        <w:rPr>
          <w:rFonts w:asciiTheme="minorHAnsi" w:hAnsiTheme="minorHAnsi" w:cstheme="minorHAnsi"/>
          <w:sz w:val="21"/>
          <w:szCs w:val="21"/>
        </w:rPr>
        <w:t xml:space="preserve"> szinte napra pontosan egy év után, </w:t>
      </w:r>
      <w:r w:rsidR="007614E1" w:rsidRPr="007736E0">
        <w:rPr>
          <w:rFonts w:asciiTheme="minorHAnsi" w:hAnsiTheme="minorHAnsi" w:cstheme="minorHAnsi"/>
          <w:sz w:val="21"/>
          <w:szCs w:val="21"/>
        </w:rPr>
        <w:t xml:space="preserve">ám </w:t>
      </w:r>
      <w:r w:rsidRPr="007736E0">
        <w:rPr>
          <w:rFonts w:asciiTheme="minorHAnsi" w:hAnsiTheme="minorHAnsi" w:cstheme="minorHAnsi"/>
          <w:sz w:val="21"/>
          <w:szCs w:val="21"/>
        </w:rPr>
        <w:t xml:space="preserve">egészen más </w:t>
      </w:r>
      <w:r w:rsidR="007614E1" w:rsidRPr="007736E0">
        <w:rPr>
          <w:rFonts w:asciiTheme="minorHAnsi" w:hAnsiTheme="minorHAnsi" w:cstheme="minorHAnsi"/>
          <w:sz w:val="21"/>
          <w:szCs w:val="21"/>
        </w:rPr>
        <w:t xml:space="preserve">hangulatú esttel </w:t>
      </w:r>
      <w:r w:rsidRPr="007736E0">
        <w:rPr>
          <w:rFonts w:asciiTheme="minorHAnsi" w:hAnsiTheme="minorHAnsi" w:cstheme="minorHAnsi"/>
          <w:sz w:val="21"/>
          <w:szCs w:val="21"/>
        </w:rPr>
        <w:t>tér vissza a Bartók Béla Nemzeti Hangversenyterembe</w:t>
      </w:r>
      <w:r w:rsidR="00856938" w:rsidRPr="007736E0">
        <w:rPr>
          <w:rFonts w:asciiTheme="minorHAnsi" w:hAnsiTheme="minorHAnsi" w:cstheme="minorHAnsi"/>
          <w:sz w:val="21"/>
          <w:szCs w:val="21"/>
        </w:rPr>
        <w:t>:</w:t>
      </w:r>
      <w:r w:rsidRPr="007736E0">
        <w:rPr>
          <w:rFonts w:asciiTheme="minorHAnsi" w:hAnsiTheme="minorHAnsi" w:cstheme="minorHAnsi"/>
          <w:sz w:val="21"/>
          <w:szCs w:val="21"/>
        </w:rPr>
        <w:t xml:space="preserve"> </w:t>
      </w:r>
      <w:r w:rsidR="00856938" w:rsidRPr="007736E0">
        <w:rPr>
          <w:rFonts w:asciiTheme="minorHAnsi" w:hAnsiTheme="minorHAnsi" w:cstheme="minorHAnsi"/>
          <w:sz w:val="21"/>
          <w:szCs w:val="21"/>
        </w:rPr>
        <w:t>a Csajkovszkij</w:t>
      </w:r>
      <w:r w:rsidR="00F6117C" w:rsidRPr="007736E0">
        <w:rPr>
          <w:rFonts w:asciiTheme="minorHAnsi" w:hAnsiTheme="minorHAnsi" w:cstheme="minorHAnsi"/>
          <w:sz w:val="21"/>
          <w:szCs w:val="21"/>
        </w:rPr>
        <w:t>-</w:t>
      </w:r>
      <w:r w:rsidR="00223700" w:rsidRPr="007736E0">
        <w:rPr>
          <w:rFonts w:asciiTheme="minorHAnsi" w:hAnsiTheme="minorHAnsi" w:cstheme="minorHAnsi"/>
          <w:sz w:val="21"/>
          <w:szCs w:val="21"/>
        </w:rPr>
        <w:t>,</w:t>
      </w:r>
      <w:r w:rsidR="00856938" w:rsidRPr="007736E0">
        <w:rPr>
          <w:rFonts w:asciiTheme="minorHAnsi" w:hAnsiTheme="minorHAnsi" w:cstheme="minorHAnsi"/>
          <w:sz w:val="21"/>
          <w:szCs w:val="21"/>
        </w:rPr>
        <w:t xml:space="preserve"> </w:t>
      </w:r>
      <w:r w:rsidR="00223700" w:rsidRPr="007736E0">
        <w:rPr>
          <w:rFonts w:asciiTheme="minorHAnsi" w:hAnsiTheme="minorHAnsi" w:cstheme="minorHAnsi"/>
          <w:sz w:val="21"/>
          <w:szCs w:val="21"/>
        </w:rPr>
        <w:t>Prokofjev</w:t>
      </w:r>
      <w:r w:rsidR="00F6117C" w:rsidRPr="007736E0">
        <w:rPr>
          <w:rFonts w:asciiTheme="minorHAnsi" w:hAnsiTheme="minorHAnsi" w:cstheme="minorHAnsi"/>
          <w:sz w:val="21"/>
          <w:szCs w:val="21"/>
        </w:rPr>
        <w:t>-</w:t>
      </w:r>
      <w:r w:rsidR="00223700" w:rsidRPr="007736E0">
        <w:rPr>
          <w:rFonts w:asciiTheme="minorHAnsi" w:hAnsiTheme="minorHAnsi" w:cstheme="minorHAnsi"/>
          <w:sz w:val="21"/>
          <w:szCs w:val="21"/>
        </w:rPr>
        <w:t xml:space="preserve"> </w:t>
      </w:r>
      <w:r w:rsidR="00856938" w:rsidRPr="007736E0">
        <w:rPr>
          <w:rFonts w:asciiTheme="minorHAnsi" w:hAnsiTheme="minorHAnsi" w:cstheme="minorHAnsi"/>
          <w:sz w:val="21"/>
          <w:szCs w:val="21"/>
        </w:rPr>
        <w:t>és Sibelius</w:t>
      </w:r>
      <w:r w:rsidR="00F6117C" w:rsidRPr="007736E0">
        <w:rPr>
          <w:rFonts w:asciiTheme="minorHAnsi" w:hAnsiTheme="minorHAnsi" w:cstheme="minorHAnsi"/>
          <w:sz w:val="21"/>
          <w:szCs w:val="21"/>
        </w:rPr>
        <w:t>-</w:t>
      </w:r>
      <w:r w:rsidR="00856938" w:rsidRPr="007736E0">
        <w:rPr>
          <w:rFonts w:asciiTheme="minorHAnsi" w:hAnsiTheme="minorHAnsi" w:cstheme="minorHAnsi"/>
          <w:sz w:val="21"/>
          <w:szCs w:val="21"/>
        </w:rPr>
        <w:t xml:space="preserve">művekből álló program </w:t>
      </w:r>
      <w:r w:rsidR="007456C2" w:rsidRPr="007736E0">
        <w:rPr>
          <w:rFonts w:asciiTheme="minorHAnsi" w:hAnsiTheme="minorHAnsi" w:cstheme="minorHAnsi"/>
          <w:sz w:val="21"/>
          <w:szCs w:val="21"/>
        </w:rPr>
        <w:t>zongor</w:t>
      </w:r>
      <w:r w:rsidR="00F6117C" w:rsidRPr="007736E0">
        <w:rPr>
          <w:rFonts w:asciiTheme="minorHAnsi" w:hAnsiTheme="minorHAnsi" w:cstheme="minorHAnsi"/>
          <w:sz w:val="21"/>
          <w:szCs w:val="21"/>
        </w:rPr>
        <w:t>a</w:t>
      </w:r>
      <w:r w:rsidRPr="007736E0">
        <w:rPr>
          <w:rFonts w:asciiTheme="minorHAnsi" w:hAnsiTheme="minorHAnsi" w:cstheme="minorHAnsi"/>
          <w:sz w:val="21"/>
          <w:szCs w:val="21"/>
        </w:rPr>
        <w:t>szólist</w:t>
      </w:r>
      <w:r w:rsidR="00856938" w:rsidRPr="007736E0">
        <w:rPr>
          <w:rFonts w:asciiTheme="minorHAnsi" w:hAnsiTheme="minorHAnsi" w:cstheme="minorHAnsi"/>
          <w:sz w:val="21"/>
          <w:szCs w:val="21"/>
        </w:rPr>
        <w:t>ája az a</w:t>
      </w:r>
      <w:r w:rsidR="007614E1" w:rsidRPr="007736E0">
        <w:rPr>
          <w:rFonts w:asciiTheme="minorHAnsi" w:hAnsiTheme="minorHAnsi" w:cstheme="minorHAnsi"/>
          <w:sz w:val="21"/>
          <w:szCs w:val="21"/>
        </w:rPr>
        <w:t xml:space="preserve"> 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Beatrice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Rana</w:t>
      </w:r>
      <w:proofErr w:type="spellEnd"/>
      <w:r w:rsidR="00B26D90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="00B26D90" w:rsidRPr="007736E0">
        <w:rPr>
          <w:rFonts w:asciiTheme="minorHAnsi" w:hAnsiTheme="minorHAnsi" w:cstheme="minorHAnsi"/>
          <w:sz w:val="21"/>
          <w:szCs w:val="21"/>
        </w:rPr>
        <w:t>lesz</w:t>
      </w:r>
      <w:r w:rsidR="00856938" w:rsidRPr="007736E0">
        <w:rPr>
          <w:rFonts w:asciiTheme="minorHAnsi" w:hAnsiTheme="minorHAnsi" w:cstheme="minorHAnsi"/>
          <w:sz w:val="21"/>
          <w:szCs w:val="21"/>
        </w:rPr>
        <w:t>,</w:t>
      </w:r>
      <w:r w:rsidR="00856938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="00856938" w:rsidRPr="007736E0">
        <w:rPr>
          <w:rFonts w:asciiTheme="minorHAnsi" w:hAnsiTheme="minorHAnsi" w:cstheme="minorHAnsi"/>
          <w:sz w:val="21"/>
          <w:szCs w:val="21"/>
        </w:rPr>
        <w:t>akinek</w:t>
      </w:r>
      <w:r w:rsidRPr="007736E0">
        <w:rPr>
          <w:rFonts w:asciiTheme="minorHAnsi" w:hAnsiTheme="minorHAnsi" w:cstheme="minorHAnsi"/>
          <w:sz w:val="21"/>
          <w:szCs w:val="21"/>
        </w:rPr>
        <w:t xml:space="preserve"> virtuóz stílusát </w:t>
      </w:r>
      <w:r w:rsidR="00912371" w:rsidRPr="007736E0">
        <w:rPr>
          <w:rFonts w:asciiTheme="minorHAnsi" w:hAnsiTheme="minorHAnsi" w:cstheme="minorHAnsi"/>
          <w:sz w:val="21"/>
          <w:szCs w:val="21"/>
        </w:rPr>
        <w:t xml:space="preserve">egyenesen </w:t>
      </w:r>
      <w:r w:rsidRPr="007736E0">
        <w:rPr>
          <w:rFonts w:asciiTheme="minorHAnsi" w:hAnsiTheme="minorHAnsi" w:cstheme="minorHAnsi"/>
          <w:sz w:val="21"/>
          <w:szCs w:val="21"/>
        </w:rPr>
        <w:t xml:space="preserve">Martha </w:t>
      </w:r>
      <w:proofErr w:type="spellStart"/>
      <w:r w:rsidRPr="007736E0">
        <w:rPr>
          <w:rFonts w:asciiTheme="minorHAnsi" w:hAnsiTheme="minorHAnsi" w:cstheme="minorHAnsi"/>
          <w:sz w:val="21"/>
          <w:szCs w:val="21"/>
        </w:rPr>
        <w:t>Argerichéhez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 hasonlítják.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Riccardo</w:t>
      </w:r>
      <w:proofErr w:type="spellEnd"/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Muti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 ezúttal a 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>Bécsi Filharmonikusok</w:t>
      </w:r>
      <w:r w:rsidRPr="007736E0">
        <w:rPr>
          <w:rFonts w:asciiTheme="minorHAnsi" w:hAnsiTheme="minorHAnsi" w:cstheme="minorHAnsi"/>
          <w:sz w:val="21"/>
          <w:szCs w:val="21"/>
        </w:rPr>
        <w:t xml:space="preserve">kal </w:t>
      </w:r>
      <w:r w:rsidR="003377E8" w:rsidRPr="007736E0">
        <w:rPr>
          <w:rFonts w:asciiTheme="minorHAnsi" w:hAnsiTheme="minorHAnsi" w:cstheme="minorHAnsi"/>
          <w:sz w:val="21"/>
          <w:szCs w:val="21"/>
        </w:rPr>
        <w:t xml:space="preserve">érkezik, </w:t>
      </w:r>
      <w:r w:rsidRPr="007736E0">
        <w:rPr>
          <w:rFonts w:asciiTheme="minorHAnsi" w:hAnsiTheme="minorHAnsi" w:cstheme="minorHAnsi"/>
          <w:sz w:val="21"/>
          <w:szCs w:val="21"/>
        </w:rPr>
        <w:t>közös koncertj</w:t>
      </w:r>
      <w:r w:rsidR="003377E8" w:rsidRPr="007736E0">
        <w:rPr>
          <w:rFonts w:asciiTheme="minorHAnsi" w:hAnsiTheme="minorHAnsi" w:cstheme="minorHAnsi"/>
          <w:sz w:val="21"/>
          <w:szCs w:val="21"/>
        </w:rPr>
        <w:t>ükön</w:t>
      </w:r>
      <w:r w:rsidRPr="007736E0">
        <w:rPr>
          <w:rFonts w:asciiTheme="minorHAnsi" w:hAnsiTheme="minorHAnsi" w:cstheme="minorHAnsi"/>
          <w:sz w:val="21"/>
          <w:szCs w:val="21"/>
        </w:rPr>
        <w:t xml:space="preserve"> az osztrák fővároshoz erősen kötődő </w:t>
      </w:r>
      <w:r w:rsidR="002A695A" w:rsidRPr="007736E0">
        <w:rPr>
          <w:rFonts w:asciiTheme="minorHAnsi" w:hAnsiTheme="minorHAnsi" w:cstheme="minorHAnsi"/>
          <w:sz w:val="21"/>
          <w:szCs w:val="21"/>
        </w:rPr>
        <w:t>darabo</w:t>
      </w:r>
      <w:r w:rsidR="00F6117C" w:rsidRPr="007736E0">
        <w:rPr>
          <w:rFonts w:asciiTheme="minorHAnsi" w:hAnsiTheme="minorHAnsi" w:cstheme="minorHAnsi"/>
          <w:sz w:val="21"/>
          <w:szCs w:val="21"/>
        </w:rPr>
        <w:t>ka</w:t>
      </w:r>
      <w:r w:rsidR="002A695A" w:rsidRPr="007736E0">
        <w:rPr>
          <w:rFonts w:asciiTheme="minorHAnsi" w:hAnsiTheme="minorHAnsi" w:cstheme="minorHAnsi"/>
          <w:sz w:val="21"/>
          <w:szCs w:val="21"/>
        </w:rPr>
        <w:t>t tűz</w:t>
      </w:r>
      <w:r w:rsidR="003377E8" w:rsidRPr="007736E0">
        <w:rPr>
          <w:rFonts w:asciiTheme="minorHAnsi" w:hAnsiTheme="minorHAnsi" w:cstheme="minorHAnsi"/>
          <w:sz w:val="21"/>
          <w:szCs w:val="21"/>
        </w:rPr>
        <w:t>nek</w:t>
      </w:r>
      <w:r w:rsidR="002A695A" w:rsidRPr="007736E0">
        <w:rPr>
          <w:rFonts w:asciiTheme="minorHAnsi" w:hAnsiTheme="minorHAnsi" w:cstheme="minorHAnsi"/>
          <w:sz w:val="21"/>
          <w:szCs w:val="21"/>
        </w:rPr>
        <w:t xml:space="preserve"> műsorra</w:t>
      </w:r>
      <w:r w:rsidRPr="007736E0">
        <w:rPr>
          <w:rFonts w:asciiTheme="minorHAnsi" w:hAnsiTheme="minorHAnsi" w:cstheme="minorHAnsi"/>
          <w:sz w:val="21"/>
          <w:szCs w:val="21"/>
        </w:rPr>
        <w:t xml:space="preserve">. 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>Phili</w:t>
      </w:r>
      <w:r w:rsidR="002A695A" w:rsidRPr="007736E0">
        <w:rPr>
          <w:rFonts w:asciiTheme="minorHAnsi" w:hAnsiTheme="minorHAnsi" w:cstheme="minorHAnsi"/>
          <w:b/>
          <w:bCs/>
          <w:sz w:val="21"/>
          <w:szCs w:val="21"/>
        </w:rPr>
        <w:t>p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>p</w:t>
      </w:r>
      <w:r w:rsidR="002A695A" w:rsidRPr="007736E0">
        <w:rPr>
          <w:rFonts w:asciiTheme="minorHAnsi" w:hAnsiTheme="minorHAnsi" w:cstheme="minorHAnsi"/>
          <w:b/>
          <w:bCs/>
          <w:sz w:val="21"/>
          <w:szCs w:val="21"/>
        </w:rPr>
        <w:t>e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Herreweghe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 és a 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Collegium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Vocale</w:t>
      </w:r>
      <w:proofErr w:type="spellEnd"/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Gent</w:t>
      </w:r>
      <w:r w:rsidRPr="007736E0">
        <w:rPr>
          <w:rFonts w:asciiTheme="minorHAnsi" w:hAnsiTheme="minorHAnsi" w:cstheme="minorHAnsi"/>
          <w:sz w:val="21"/>
          <w:szCs w:val="21"/>
        </w:rPr>
        <w:t xml:space="preserve"> jelenléte mindig ünnep, a historikus zene teremtő szellemű mestere három nappal 80. születésnapja után lép a Müpa színpadára. </w:t>
      </w:r>
    </w:p>
    <w:p w14:paraId="541DF718" w14:textId="77777777" w:rsidR="00C8780A" w:rsidRPr="007736E0" w:rsidRDefault="00C8780A" w:rsidP="00C8780A">
      <w:pPr>
        <w:rPr>
          <w:rFonts w:asciiTheme="minorHAnsi" w:hAnsiTheme="minorHAnsi" w:cstheme="minorHAnsi"/>
          <w:sz w:val="21"/>
          <w:szCs w:val="21"/>
        </w:rPr>
      </w:pPr>
    </w:p>
    <w:p w14:paraId="05146A21" w14:textId="0EE3AF5F" w:rsidR="00F67E69" w:rsidRPr="007736E0" w:rsidRDefault="005176C2" w:rsidP="00C8780A">
      <w:pPr>
        <w:rPr>
          <w:rFonts w:asciiTheme="minorHAnsi" w:hAnsiTheme="minorHAnsi" w:cstheme="minorHAnsi"/>
          <w:sz w:val="21"/>
          <w:szCs w:val="21"/>
        </w:rPr>
      </w:pPr>
      <w:r w:rsidRPr="007736E0">
        <w:rPr>
          <w:rFonts w:asciiTheme="minorHAnsi" w:hAnsiTheme="minorHAnsi" w:cstheme="minorHAnsi"/>
          <w:sz w:val="21"/>
          <w:szCs w:val="21"/>
        </w:rPr>
        <w:t>Tavaly</w:t>
      </w:r>
      <w:r w:rsidR="00C8780A" w:rsidRPr="007736E0">
        <w:rPr>
          <w:rFonts w:asciiTheme="minorHAnsi" w:hAnsiTheme="minorHAnsi" w:cstheme="minorHAnsi"/>
          <w:sz w:val="21"/>
          <w:szCs w:val="21"/>
        </w:rPr>
        <w:t xml:space="preserve"> </w:t>
      </w:r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>William Christie</w:t>
      </w:r>
      <w:r w:rsidRPr="007736E0">
        <w:rPr>
          <w:rFonts w:asciiTheme="minorHAnsi" w:hAnsiTheme="minorHAnsi" w:cstheme="minorHAnsi"/>
          <w:sz w:val="21"/>
          <w:szCs w:val="21"/>
        </w:rPr>
        <w:t>-t</w:t>
      </w:r>
      <w:r w:rsidR="00C8780A" w:rsidRPr="007736E0">
        <w:rPr>
          <w:rFonts w:asciiTheme="minorHAnsi" w:hAnsiTheme="minorHAnsi" w:cstheme="minorHAnsi"/>
          <w:sz w:val="21"/>
          <w:szCs w:val="21"/>
        </w:rPr>
        <w:t xml:space="preserve"> köszönthettük </w:t>
      </w:r>
      <w:r w:rsidRPr="007736E0">
        <w:rPr>
          <w:rFonts w:asciiTheme="minorHAnsi" w:hAnsiTheme="minorHAnsi" w:cstheme="minorHAnsi"/>
          <w:sz w:val="21"/>
          <w:szCs w:val="21"/>
        </w:rPr>
        <w:t>ugyanezen a</w:t>
      </w:r>
      <w:r w:rsidR="00C8780A" w:rsidRPr="007736E0">
        <w:rPr>
          <w:rFonts w:asciiTheme="minorHAnsi" w:hAnsiTheme="minorHAnsi" w:cstheme="minorHAnsi"/>
          <w:sz w:val="21"/>
          <w:szCs w:val="21"/>
        </w:rPr>
        <w:t xml:space="preserve"> </w:t>
      </w:r>
      <w:r w:rsidRPr="007736E0">
        <w:rPr>
          <w:rFonts w:asciiTheme="minorHAnsi" w:hAnsiTheme="minorHAnsi" w:cstheme="minorHAnsi"/>
          <w:sz w:val="21"/>
          <w:szCs w:val="21"/>
        </w:rPr>
        <w:t xml:space="preserve">kerek </w:t>
      </w:r>
      <w:r w:rsidR="00C8780A" w:rsidRPr="007736E0">
        <w:rPr>
          <w:rFonts w:asciiTheme="minorHAnsi" w:hAnsiTheme="minorHAnsi" w:cstheme="minorHAnsi"/>
          <w:sz w:val="21"/>
          <w:szCs w:val="21"/>
        </w:rPr>
        <w:t>évfordulón</w:t>
      </w:r>
      <w:r w:rsidR="00F6117C" w:rsidRPr="007736E0">
        <w:rPr>
          <w:rFonts w:asciiTheme="minorHAnsi" w:hAnsiTheme="minorHAnsi" w:cstheme="minorHAnsi"/>
          <w:sz w:val="21"/>
          <w:szCs w:val="21"/>
        </w:rPr>
        <w:t xml:space="preserve"> –</w:t>
      </w:r>
      <w:r w:rsidRPr="007736E0">
        <w:rPr>
          <w:rFonts w:asciiTheme="minorHAnsi" w:hAnsiTheme="minorHAnsi" w:cstheme="minorHAnsi"/>
          <w:sz w:val="21"/>
          <w:szCs w:val="21"/>
        </w:rPr>
        <w:t xml:space="preserve"> a régizene mestere és a 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Les Arts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Florissants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 </w:t>
      </w:r>
      <w:r w:rsidR="00F86A0C" w:rsidRPr="007736E0">
        <w:rPr>
          <w:rFonts w:asciiTheme="minorHAnsi" w:hAnsiTheme="minorHAnsi" w:cstheme="minorHAnsi"/>
          <w:sz w:val="21"/>
          <w:szCs w:val="21"/>
        </w:rPr>
        <w:t xml:space="preserve">tagjai </w:t>
      </w:r>
      <w:r w:rsidR="00487BE9" w:rsidRPr="007736E0">
        <w:rPr>
          <w:rFonts w:asciiTheme="minorHAnsi" w:hAnsiTheme="minorHAnsi" w:cstheme="minorHAnsi"/>
          <w:sz w:val="21"/>
          <w:szCs w:val="21"/>
        </w:rPr>
        <w:t xml:space="preserve">most </w:t>
      </w:r>
      <w:r w:rsidRPr="007736E0">
        <w:rPr>
          <w:rFonts w:asciiTheme="minorHAnsi" w:hAnsiTheme="minorHAnsi" w:cstheme="minorHAnsi"/>
          <w:sz w:val="21"/>
          <w:szCs w:val="21"/>
        </w:rPr>
        <w:t>egy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7736E0">
        <w:rPr>
          <w:rFonts w:asciiTheme="minorHAnsi" w:hAnsiTheme="minorHAnsi" w:cstheme="minorHAnsi"/>
          <w:sz w:val="21"/>
          <w:szCs w:val="21"/>
        </w:rPr>
        <w:t>izgalmas Händel-programmal tér</w:t>
      </w:r>
      <w:r w:rsidR="00F86A0C" w:rsidRPr="007736E0">
        <w:rPr>
          <w:rFonts w:asciiTheme="minorHAnsi" w:hAnsiTheme="minorHAnsi" w:cstheme="minorHAnsi"/>
          <w:sz w:val="21"/>
          <w:szCs w:val="21"/>
        </w:rPr>
        <w:t>nek</w:t>
      </w:r>
      <w:r w:rsidRPr="007736E0">
        <w:rPr>
          <w:rFonts w:asciiTheme="minorHAnsi" w:hAnsiTheme="minorHAnsi" w:cstheme="minorHAnsi"/>
          <w:sz w:val="21"/>
          <w:szCs w:val="21"/>
        </w:rPr>
        <w:t xml:space="preserve"> vissza a 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>Régizene Fesztivál</w:t>
      </w:r>
      <w:r w:rsidRPr="007736E0">
        <w:rPr>
          <w:rFonts w:asciiTheme="minorHAnsi" w:hAnsiTheme="minorHAnsi" w:cstheme="minorHAnsi"/>
          <w:sz w:val="21"/>
          <w:szCs w:val="21"/>
        </w:rPr>
        <w:t>ra</w:t>
      </w:r>
      <w:r w:rsidR="00C8780A" w:rsidRPr="007736E0">
        <w:rPr>
          <w:rFonts w:asciiTheme="minorHAnsi" w:hAnsiTheme="minorHAnsi" w:cstheme="minorHAnsi"/>
          <w:sz w:val="21"/>
          <w:szCs w:val="21"/>
        </w:rPr>
        <w:t>. A</w:t>
      </w:r>
      <w:r w:rsidRPr="007736E0">
        <w:rPr>
          <w:rFonts w:asciiTheme="minorHAnsi" w:hAnsiTheme="minorHAnsi" w:cstheme="minorHAnsi"/>
          <w:sz w:val="21"/>
          <w:szCs w:val="21"/>
        </w:rPr>
        <w:t xml:space="preserve"> </w:t>
      </w:r>
      <w:r w:rsidR="00C8780A" w:rsidRPr="007736E0">
        <w:rPr>
          <w:rFonts w:asciiTheme="minorHAnsi" w:hAnsiTheme="minorHAnsi" w:cstheme="minorHAnsi"/>
          <w:sz w:val="21"/>
          <w:szCs w:val="21"/>
        </w:rPr>
        <w:t xml:space="preserve">programsorozatban </w:t>
      </w:r>
      <w:r w:rsidR="00F67E69" w:rsidRPr="007736E0">
        <w:rPr>
          <w:rFonts w:asciiTheme="minorHAnsi" w:hAnsiTheme="minorHAnsi" w:cstheme="minorHAnsi"/>
          <w:sz w:val="21"/>
          <w:szCs w:val="21"/>
        </w:rPr>
        <w:t>további ritkaságok is várják a műfaj rajongóit</w:t>
      </w:r>
      <w:r w:rsidR="00C8780A" w:rsidRPr="007736E0">
        <w:rPr>
          <w:rFonts w:asciiTheme="minorHAnsi" w:hAnsiTheme="minorHAnsi" w:cstheme="minorHAnsi"/>
          <w:sz w:val="21"/>
          <w:szCs w:val="21"/>
        </w:rPr>
        <w:t xml:space="preserve">: </w:t>
      </w:r>
      <w:r w:rsidR="0071554A" w:rsidRPr="007736E0">
        <w:rPr>
          <w:rFonts w:asciiTheme="minorHAnsi" w:hAnsiTheme="minorHAnsi" w:cstheme="minorHAnsi"/>
          <w:b/>
          <w:bCs/>
          <w:sz w:val="21"/>
          <w:szCs w:val="21"/>
        </w:rPr>
        <w:t>Vashegyi György</w:t>
      </w:r>
      <w:r w:rsidR="009D511A" w:rsidRPr="007736E0">
        <w:rPr>
          <w:rFonts w:asciiTheme="minorHAnsi" w:hAnsiTheme="minorHAnsi" w:cstheme="minorHAnsi"/>
          <w:sz w:val="21"/>
          <w:szCs w:val="21"/>
        </w:rPr>
        <w:t xml:space="preserve">, az </w:t>
      </w:r>
      <w:proofErr w:type="spellStart"/>
      <w:r w:rsidR="009D511A" w:rsidRPr="007736E0">
        <w:rPr>
          <w:rFonts w:asciiTheme="minorHAnsi" w:hAnsiTheme="minorHAnsi" w:cstheme="minorHAnsi"/>
          <w:b/>
          <w:bCs/>
          <w:sz w:val="21"/>
          <w:szCs w:val="21"/>
        </w:rPr>
        <w:t>Orfeo</w:t>
      </w:r>
      <w:proofErr w:type="spellEnd"/>
      <w:r w:rsidR="009D511A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Zenekar</w:t>
      </w:r>
      <w:r w:rsidR="009D511A" w:rsidRPr="007736E0">
        <w:rPr>
          <w:rFonts w:asciiTheme="minorHAnsi" w:hAnsiTheme="minorHAnsi" w:cstheme="minorHAnsi"/>
          <w:sz w:val="21"/>
          <w:szCs w:val="21"/>
        </w:rPr>
        <w:t xml:space="preserve"> és </w:t>
      </w:r>
      <w:r w:rsidR="0071554A" w:rsidRPr="007736E0">
        <w:rPr>
          <w:rFonts w:asciiTheme="minorHAnsi" w:hAnsiTheme="minorHAnsi" w:cstheme="minorHAnsi"/>
          <w:sz w:val="21"/>
          <w:szCs w:val="21"/>
        </w:rPr>
        <w:t xml:space="preserve">a </w:t>
      </w:r>
      <w:proofErr w:type="spellStart"/>
      <w:r w:rsidR="0071554A" w:rsidRPr="007736E0">
        <w:rPr>
          <w:rFonts w:asciiTheme="minorHAnsi" w:hAnsiTheme="minorHAnsi" w:cstheme="minorHAnsi"/>
          <w:b/>
          <w:bCs/>
          <w:sz w:val="21"/>
          <w:szCs w:val="21"/>
        </w:rPr>
        <w:t>Purcell</w:t>
      </w:r>
      <w:proofErr w:type="spellEnd"/>
      <w:r w:rsidR="0071554A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Kórus</w:t>
      </w:r>
      <w:r w:rsidR="0071554A" w:rsidRPr="007736E0">
        <w:rPr>
          <w:rFonts w:asciiTheme="minorHAnsi" w:hAnsiTheme="minorHAnsi" w:cstheme="minorHAnsi"/>
          <w:sz w:val="21"/>
          <w:szCs w:val="21"/>
        </w:rPr>
        <w:t xml:space="preserve"> jóvoltából </w:t>
      </w:r>
      <w:r w:rsidRPr="007736E0">
        <w:rPr>
          <w:rFonts w:asciiTheme="minorHAnsi" w:hAnsiTheme="minorHAnsi" w:cstheme="minorHAnsi"/>
          <w:sz w:val="21"/>
          <w:szCs w:val="21"/>
        </w:rPr>
        <w:t>egy estén csendül fel</w:t>
      </w:r>
      <w:r w:rsidRPr="007736E0" w:rsidDel="005176C2">
        <w:rPr>
          <w:rFonts w:asciiTheme="minorHAnsi" w:hAnsiTheme="minorHAnsi" w:cstheme="minorHAnsi"/>
          <w:sz w:val="21"/>
          <w:szCs w:val="21"/>
        </w:rPr>
        <w:t xml:space="preserve"> </w:t>
      </w:r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>Rameau</w:t>
      </w:r>
      <w:r w:rsidR="00C8780A" w:rsidRPr="007736E0">
        <w:rPr>
          <w:rFonts w:asciiTheme="minorHAnsi" w:hAnsiTheme="minorHAnsi" w:cstheme="minorHAnsi"/>
          <w:sz w:val="21"/>
          <w:szCs w:val="21"/>
        </w:rPr>
        <w:t xml:space="preserve"> életművének két ritkán hallható gyöngyszeme</w:t>
      </w:r>
      <w:r w:rsidR="00645BC5" w:rsidRPr="007736E0">
        <w:rPr>
          <w:rFonts w:asciiTheme="minorHAnsi" w:hAnsiTheme="minorHAnsi" w:cstheme="minorHAnsi"/>
          <w:sz w:val="21"/>
          <w:szCs w:val="21"/>
        </w:rPr>
        <w:t>,</w:t>
      </w:r>
      <w:r w:rsidR="00C8780A" w:rsidRPr="007736E0">
        <w:rPr>
          <w:rFonts w:asciiTheme="minorHAnsi" w:hAnsiTheme="minorHAnsi" w:cstheme="minorHAnsi"/>
          <w:sz w:val="21"/>
          <w:szCs w:val="21"/>
        </w:rPr>
        <w:t xml:space="preserve"> és első alkalommal köszönthetjük </w:t>
      </w:r>
      <w:r w:rsidR="00DD5361" w:rsidRPr="007736E0">
        <w:rPr>
          <w:rFonts w:asciiTheme="minorHAnsi" w:hAnsiTheme="minorHAnsi" w:cstheme="minorHAnsi"/>
          <w:sz w:val="21"/>
          <w:szCs w:val="21"/>
        </w:rPr>
        <w:t xml:space="preserve">Magyarországon </w:t>
      </w:r>
      <w:r w:rsidR="00C8780A" w:rsidRPr="007736E0">
        <w:rPr>
          <w:rFonts w:asciiTheme="minorHAnsi" w:hAnsiTheme="minorHAnsi" w:cstheme="minorHAnsi"/>
          <w:sz w:val="21"/>
          <w:szCs w:val="21"/>
        </w:rPr>
        <w:t xml:space="preserve">a svájci </w:t>
      </w:r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La </w:t>
      </w:r>
      <w:proofErr w:type="spellStart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>Cetra</w:t>
      </w:r>
      <w:proofErr w:type="spellEnd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>Barockorchester</w:t>
      </w:r>
      <w:proofErr w:type="spellEnd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&amp;</w:t>
      </w:r>
      <w:r w:rsidR="00C8780A" w:rsidRPr="007736E0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>Vokalensemble</w:t>
      </w:r>
      <w:proofErr w:type="spellEnd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Basel</w:t>
      </w:r>
      <w:r w:rsidR="00C8780A" w:rsidRPr="007736E0">
        <w:rPr>
          <w:rFonts w:asciiTheme="minorHAnsi" w:hAnsiTheme="minorHAnsi" w:cstheme="minorHAnsi"/>
          <w:sz w:val="21"/>
          <w:szCs w:val="21"/>
        </w:rPr>
        <w:t xml:space="preserve"> együttesét, </w:t>
      </w:r>
      <w:r w:rsidR="007C1317" w:rsidRPr="007736E0">
        <w:rPr>
          <w:rFonts w:asciiTheme="minorHAnsi" w:hAnsiTheme="minorHAnsi" w:cstheme="minorHAnsi"/>
          <w:sz w:val="21"/>
          <w:szCs w:val="21"/>
        </w:rPr>
        <w:t>amely</w:t>
      </w:r>
      <w:r w:rsidR="00C8780A" w:rsidRPr="007736E0">
        <w:rPr>
          <w:rFonts w:asciiTheme="minorHAnsi" w:hAnsiTheme="minorHAnsi" w:cstheme="minorHAnsi"/>
          <w:sz w:val="21"/>
          <w:szCs w:val="21"/>
        </w:rPr>
        <w:t xml:space="preserve"> egy 17. századi velencei utazásra invitálj</w:t>
      </w:r>
      <w:r w:rsidR="007C1317" w:rsidRPr="007736E0">
        <w:rPr>
          <w:rFonts w:asciiTheme="minorHAnsi" w:hAnsiTheme="minorHAnsi" w:cstheme="minorHAnsi"/>
          <w:sz w:val="21"/>
          <w:szCs w:val="21"/>
        </w:rPr>
        <w:t>a</w:t>
      </w:r>
      <w:r w:rsidR="00C8780A" w:rsidRPr="007736E0">
        <w:rPr>
          <w:rFonts w:asciiTheme="minorHAnsi" w:hAnsiTheme="minorHAnsi" w:cstheme="minorHAnsi"/>
          <w:sz w:val="21"/>
          <w:szCs w:val="21"/>
        </w:rPr>
        <w:t xml:space="preserve"> a közönséget. </w:t>
      </w:r>
    </w:p>
    <w:p w14:paraId="5587B182" w14:textId="5C87DA2C" w:rsidR="00C8780A" w:rsidRPr="007736E0" w:rsidRDefault="000B018B" w:rsidP="00C8780A">
      <w:pPr>
        <w:rPr>
          <w:rFonts w:asciiTheme="minorHAnsi" w:hAnsiTheme="minorHAnsi" w:cstheme="minorHAnsi"/>
          <w:sz w:val="21"/>
          <w:szCs w:val="21"/>
        </w:rPr>
      </w:pPr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Olivier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Latry</w:t>
      </w:r>
      <w:proofErr w:type="spellEnd"/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7736E0">
        <w:rPr>
          <w:rFonts w:asciiTheme="minorHAnsi" w:hAnsiTheme="minorHAnsi" w:cstheme="minorHAnsi"/>
          <w:sz w:val="21"/>
          <w:szCs w:val="21"/>
        </w:rPr>
        <w:t>és a Müpa orgonájának kapcsolata egészen régre nyúlik vissza, hiszen korunk egyik legmeghatározóbb orgonistája az elsők közt ülhetett a fenséges hangszer billentyűihez</w:t>
      </w:r>
      <w:r w:rsidR="00C8780A" w:rsidRPr="007736E0">
        <w:rPr>
          <w:rFonts w:asciiTheme="minorHAnsi" w:hAnsiTheme="minorHAnsi" w:cstheme="minorHAnsi"/>
          <w:sz w:val="21"/>
          <w:szCs w:val="21"/>
        </w:rPr>
        <w:t xml:space="preserve">. </w:t>
      </w:r>
      <w:r w:rsidR="007C1317" w:rsidRPr="007736E0">
        <w:rPr>
          <w:rFonts w:asciiTheme="minorHAnsi" w:hAnsiTheme="minorHAnsi" w:cstheme="minorHAnsi"/>
          <w:sz w:val="21"/>
          <w:szCs w:val="21"/>
        </w:rPr>
        <w:t xml:space="preserve">Az </w:t>
      </w:r>
      <w:r w:rsidR="00C8780A" w:rsidRPr="007736E0">
        <w:rPr>
          <w:rFonts w:asciiTheme="minorHAnsi" w:hAnsiTheme="minorHAnsi" w:cstheme="minorHAnsi"/>
          <w:sz w:val="21"/>
          <w:szCs w:val="21"/>
        </w:rPr>
        <w:t>Európa</w:t>
      </w:r>
      <w:r w:rsidR="007C1317" w:rsidRPr="007736E0">
        <w:rPr>
          <w:rFonts w:asciiTheme="minorHAnsi" w:hAnsiTheme="minorHAnsi" w:cstheme="minorHAnsi"/>
          <w:sz w:val="21"/>
          <w:szCs w:val="21"/>
        </w:rPr>
        <w:t>-szerte ismert,</w:t>
      </w:r>
      <w:r w:rsidR="00C8780A" w:rsidRPr="007736E0">
        <w:rPr>
          <w:rFonts w:asciiTheme="minorHAnsi" w:hAnsiTheme="minorHAnsi" w:cstheme="minorHAnsi"/>
          <w:sz w:val="21"/>
          <w:szCs w:val="21"/>
        </w:rPr>
        <w:t xml:space="preserve"> főként a Bécsi Filharmonikusok tagjaiból álló </w:t>
      </w:r>
      <w:proofErr w:type="spellStart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>phil</w:t>
      </w:r>
      <w:proofErr w:type="spellEnd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>Blech</w:t>
      </w:r>
      <w:proofErr w:type="spellEnd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>Wien</w:t>
      </w:r>
      <w:r w:rsidR="00C8780A" w:rsidRPr="007736E0">
        <w:rPr>
          <w:rFonts w:asciiTheme="minorHAnsi" w:hAnsiTheme="minorHAnsi" w:cstheme="minorHAnsi"/>
          <w:sz w:val="21"/>
          <w:szCs w:val="21"/>
        </w:rPr>
        <w:t>nel</w:t>
      </w:r>
      <w:proofErr w:type="spellEnd"/>
      <w:r w:rsidR="00C8780A" w:rsidRPr="007736E0">
        <w:rPr>
          <w:rFonts w:asciiTheme="minorHAnsi" w:hAnsiTheme="minorHAnsi" w:cstheme="minorHAnsi"/>
          <w:sz w:val="21"/>
          <w:szCs w:val="21"/>
        </w:rPr>
        <w:t xml:space="preserve"> közös koncert</w:t>
      </w:r>
      <w:r w:rsidR="00645BC5" w:rsidRPr="007736E0">
        <w:rPr>
          <w:rFonts w:asciiTheme="minorHAnsi" w:hAnsiTheme="minorHAnsi" w:cstheme="minorHAnsi"/>
          <w:sz w:val="21"/>
          <w:szCs w:val="21"/>
        </w:rPr>
        <w:t>jév</w:t>
      </w:r>
      <w:r w:rsidR="00C8780A" w:rsidRPr="007736E0">
        <w:rPr>
          <w:rFonts w:asciiTheme="minorHAnsi" w:hAnsiTheme="minorHAnsi" w:cstheme="minorHAnsi"/>
          <w:sz w:val="21"/>
          <w:szCs w:val="21"/>
        </w:rPr>
        <w:t xml:space="preserve">el egy régóta </w:t>
      </w:r>
      <w:r w:rsidR="00F6117C" w:rsidRPr="007736E0">
        <w:rPr>
          <w:rFonts w:asciiTheme="minorHAnsi" w:hAnsiTheme="minorHAnsi" w:cstheme="minorHAnsi"/>
          <w:sz w:val="21"/>
          <w:szCs w:val="21"/>
        </w:rPr>
        <w:t xml:space="preserve">dédelgetett </w:t>
      </w:r>
      <w:r w:rsidR="00C8780A" w:rsidRPr="007736E0">
        <w:rPr>
          <w:rFonts w:asciiTheme="minorHAnsi" w:hAnsiTheme="minorHAnsi" w:cstheme="minorHAnsi"/>
          <w:sz w:val="21"/>
          <w:szCs w:val="21"/>
        </w:rPr>
        <w:t xml:space="preserve">álom valósul meg. Újra itt lesz a két éve Bach összes triószonátáját fejből eljátszó </w:t>
      </w:r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Jan </w:t>
      </w:r>
      <w:proofErr w:type="spellStart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>Liebermann</w:t>
      </w:r>
      <w:proofErr w:type="spellEnd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="00C8780A" w:rsidRPr="007736E0">
        <w:rPr>
          <w:rFonts w:asciiTheme="minorHAnsi" w:hAnsiTheme="minorHAnsi" w:cstheme="minorHAnsi"/>
          <w:sz w:val="21"/>
          <w:szCs w:val="21"/>
        </w:rPr>
        <w:t>is,</w:t>
      </w:r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>Fassang</w:t>
      </w:r>
      <w:proofErr w:type="spellEnd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László </w:t>
      </w:r>
      <w:r w:rsidR="00C8780A" w:rsidRPr="007736E0">
        <w:rPr>
          <w:rFonts w:asciiTheme="minorHAnsi" w:hAnsiTheme="minorHAnsi" w:cstheme="minorHAnsi"/>
          <w:sz w:val="21"/>
          <w:szCs w:val="21"/>
        </w:rPr>
        <w:t xml:space="preserve">pedig a Hammond-orgona ezer arcát mutatja meg a </w:t>
      </w:r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>M</w:t>
      </w:r>
      <w:r w:rsidR="00F6117C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odern </w:t>
      </w:r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>A</w:t>
      </w:r>
      <w:r w:rsidR="00F6117C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rt </w:t>
      </w:r>
      <w:proofErr w:type="spellStart"/>
      <w:r w:rsidR="00C8780A" w:rsidRPr="007736E0">
        <w:rPr>
          <w:rFonts w:asciiTheme="minorHAnsi" w:hAnsiTheme="minorHAnsi" w:cstheme="minorHAnsi"/>
          <w:b/>
          <w:bCs/>
          <w:sz w:val="21"/>
          <w:szCs w:val="21"/>
        </w:rPr>
        <w:t>O</w:t>
      </w:r>
      <w:r w:rsidR="00F6117C" w:rsidRPr="007736E0">
        <w:rPr>
          <w:rFonts w:asciiTheme="minorHAnsi" w:hAnsiTheme="minorHAnsi" w:cstheme="minorHAnsi"/>
          <w:b/>
          <w:bCs/>
          <w:sz w:val="21"/>
          <w:szCs w:val="21"/>
        </w:rPr>
        <w:t>rchestrá</w:t>
      </w:r>
      <w:r w:rsidR="00C8780A" w:rsidRPr="007736E0">
        <w:rPr>
          <w:rFonts w:asciiTheme="minorHAnsi" w:hAnsiTheme="minorHAnsi" w:cstheme="minorHAnsi"/>
          <w:sz w:val="21"/>
          <w:szCs w:val="21"/>
        </w:rPr>
        <w:t>val</w:t>
      </w:r>
      <w:proofErr w:type="spellEnd"/>
      <w:r w:rsidR="00C8780A" w:rsidRPr="007736E0">
        <w:rPr>
          <w:rFonts w:asciiTheme="minorHAnsi" w:hAnsiTheme="minorHAnsi" w:cstheme="minorHAnsi"/>
          <w:sz w:val="21"/>
          <w:szCs w:val="21"/>
        </w:rPr>
        <w:t xml:space="preserve"> közös koncertjén. </w:t>
      </w:r>
    </w:p>
    <w:p w14:paraId="51B1A523" w14:textId="77777777" w:rsidR="00C8780A" w:rsidRPr="007736E0" w:rsidRDefault="00C8780A" w:rsidP="00C8780A">
      <w:pPr>
        <w:rPr>
          <w:rFonts w:asciiTheme="minorHAnsi" w:hAnsiTheme="minorHAnsi" w:cstheme="minorHAnsi"/>
          <w:sz w:val="21"/>
          <w:szCs w:val="21"/>
        </w:rPr>
      </w:pPr>
    </w:p>
    <w:p w14:paraId="4076C1F9" w14:textId="6D8D3C96" w:rsidR="007C1317" w:rsidRPr="007736E0" w:rsidRDefault="00C8780A" w:rsidP="00C8780A">
      <w:pPr>
        <w:rPr>
          <w:rFonts w:asciiTheme="minorHAnsi" w:hAnsiTheme="minorHAnsi" w:cstheme="minorHAnsi"/>
          <w:sz w:val="21"/>
          <w:szCs w:val="21"/>
        </w:rPr>
      </w:pPr>
      <w:r w:rsidRPr="007736E0">
        <w:rPr>
          <w:rFonts w:asciiTheme="minorHAnsi" w:hAnsiTheme="minorHAnsi" w:cstheme="minorHAnsi"/>
          <w:sz w:val="21"/>
          <w:szCs w:val="21"/>
        </w:rPr>
        <w:t xml:space="preserve">A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JazzTavasz</w:t>
      </w:r>
      <w:r w:rsidRPr="007736E0">
        <w:rPr>
          <w:rFonts w:asciiTheme="minorHAnsi" w:hAnsiTheme="minorHAnsi" w:cstheme="minorHAnsi"/>
          <w:sz w:val="21"/>
          <w:szCs w:val="21"/>
        </w:rPr>
        <w:t>on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 lesz utoljára hallható a brit szaxofonos</w:t>
      </w:r>
      <w:r w:rsidR="00F6117C" w:rsidRPr="007736E0">
        <w:rPr>
          <w:rFonts w:asciiTheme="minorHAnsi" w:hAnsiTheme="minorHAnsi" w:cstheme="minorHAnsi"/>
          <w:sz w:val="21"/>
          <w:szCs w:val="21"/>
        </w:rPr>
        <w:t>,</w:t>
      </w:r>
      <w:r w:rsidRPr="007736E0">
        <w:rPr>
          <w:rFonts w:asciiTheme="minorHAnsi" w:hAnsiTheme="minorHAnsi" w:cstheme="minorHAnsi"/>
          <w:sz w:val="21"/>
          <w:szCs w:val="21"/>
        </w:rPr>
        <w:t xml:space="preserve"> 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Emma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Rawicz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 nagy</w:t>
      </w:r>
      <w:r w:rsidR="00F6117C" w:rsidRPr="007736E0">
        <w:rPr>
          <w:rFonts w:asciiTheme="minorHAnsi" w:hAnsiTheme="minorHAnsi" w:cstheme="minorHAnsi"/>
          <w:sz w:val="21"/>
          <w:szCs w:val="21"/>
        </w:rPr>
        <w:t xml:space="preserve"> </w:t>
      </w:r>
      <w:r w:rsidRPr="007736E0">
        <w:rPr>
          <w:rFonts w:asciiTheme="minorHAnsi" w:hAnsiTheme="minorHAnsi" w:cstheme="minorHAnsi"/>
          <w:sz w:val="21"/>
          <w:szCs w:val="21"/>
        </w:rPr>
        <w:t xml:space="preserve">sikerű INKYRA-projektje, a </w:t>
      </w:r>
      <w:proofErr w:type="spellStart"/>
      <w:r w:rsidRPr="007736E0">
        <w:rPr>
          <w:rFonts w:asciiTheme="minorHAnsi" w:hAnsiTheme="minorHAnsi" w:cstheme="minorHAnsi"/>
          <w:sz w:val="21"/>
          <w:szCs w:val="21"/>
        </w:rPr>
        <w:t>Müpában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 indítja turnéját </w:t>
      </w:r>
      <w:r w:rsidR="007C1317" w:rsidRPr="007736E0">
        <w:rPr>
          <w:rFonts w:asciiTheme="minorHAnsi" w:hAnsiTheme="minorHAnsi" w:cstheme="minorHAnsi"/>
          <w:sz w:val="21"/>
          <w:szCs w:val="21"/>
        </w:rPr>
        <w:t xml:space="preserve">a legendás londoni </w:t>
      </w:r>
      <w:r w:rsidRPr="007736E0">
        <w:rPr>
          <w:rFonts w:asciiTheme="minorHAnsi" w:hAnsiTheme="minorHAnsi" w:cstheme="minorHAnsi"/>
          <w:sz w:val="21"/>
          <w:szCs w:val="21"/>
        </w:rPr>
        <w:t xml:space="preserve">jazzklub, a Ronnie </w:t>
      </w:r>
      <w:proofErr w:type="spellStart"/>
      <w:r w:rsidRPr="007736E0">
        <w:rPr>
          <w:rFonts w:asciiTheme="minorHAnsi" w:hAnsiTheme="minorHAnsi" w:cstheme="minorHAnsi"/>
          <w:sz w:val="21"/>
          <w:szCs w:val="21"/>
        </w:rPr>
        <w:t>Scott’s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 </w:t>
      </w:r>
      <w:r w:rsidR="00D07EAA" w:rsidRPr="007736E0">
        <w:rPr>
          <w:rFonts w:asciiTheme="minorHAnsi" w:hAnsiTheme="minorHAnsi" w:cstheme="minorHAnsi"/>
          <w:sz w:val="21"/>
          <w:szCs w:val="21"/>
        </w:rPr>
        <w:t xml:space="preserve">zenekarának </w:t>
      </w:r>
      <w:r w:rsidRPr="007736E0">
        <w:rPr>
          <w:rFonts w:asciiTheme="minorHAnsi" w:hAnsiTheme="minorHAnsi" w:cstheme="minorHAnsi"/>
          <w:sz w:val="21"/>
          <w:szCs w:val="21"/>
        </w:rPr>
        <w:t xml:space="preserve">rezidens </w:t>
      </w:r>
      <w:r w:rsidR="00D07EAA" w:rsidRPr="007736E0">
        <w:rPr>
          <w:rFonts w:asciiTheme="minorHAnsi" w:hAnsiTheme="minorHAnsi" w:cstheme="minorHAnsi"/>
          <w:sz w:val="21"/>
          <w:szCs w:val="21"/>
        </w:rPr>
        <w:t xml:space="preserve">énekese, 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>Emma Smith</w:t>
      </w:r>
      <w:r w:rsidRPr="007736E0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Eliane</w:t>
      </w:r>
      <w:proofErr w:type="spellEnd"/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Elias </w:t>
      </w:r>
      <w:r w:rsidRPr="007736E0">
        <w:rPr>
          <w:rFonts w:asciiTheme="minorHAnsi" w:hAnsiTheme="minorHAnsi" w:cstheme="minorHAnsi"/>
          <w:sz w:val="21"/>
          <w:szCs w:val="21"/>
        </w:rPr>
        <w:t>pedig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7736E0">
        <w:rPr>
          <w:rFonts w:asciiTheme="minorHAnsi" w:hAnsiTheme="minorHAnsi" w:cstheme="minorHAnsi"/>
          <w:sz w:val="21"/>
          <w:szCs w:val="21"/>
        </w:rPr>
        <w:t xml:space="preserve">a </w:t>
      </w:r>
      <w:proofErr w:type="spellStart"/>
      <w:r w:rsidRPr="007736E0">
        <w:rPr>
          <w:rFonts w:asciiTheme="minorHAnsi" w:hAnsiTheme="minorHAnsi" w:cstheme="minorHAnsi"/>
          <w:sz w:val="21"/>
          <w:szCs w:val="21"/>
        </w:rPr>
        <w:t>bossa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 nova atyja, Tom </w:t>
      </w:r>
      <w:proofErr w:type="spellStart"/>
      <w:r w:rsidRPr="007736E0">
        <w:rPr>
          <w:rFonts w:asciiTheme="minorHAnsi" w:hAnsiTheme="minorHAnsi" w:cstheme="minorHAnsi"/>
          <w:sz w:val="21"/>
          <w:szCs w:val="21"/>
        </w:rPr>
        <w:t>Jobim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 előtt tisztelgő műsorral tér vissza. Kiváló zenésztársakkal és egy nagyszerűnek ígérkező koncerttel ünnepli 75. születésnapját a jazzgitár iránymutató hőse, 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John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Scofield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, míg jóbarátja, 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John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Medeski</w:t>
      </w:r>
      <w:proofErr w:type="spellEnd"/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7736E0">
        <w:rPr>
          <w:rFonts w:asciiTheme="minorHAnsi" w:hAnsiTheme="minorHAnsi" w:cstheme="minorHAnsi"/>
          <w:sz w:val="21"/>
          <w:szCs w:val="21"/>
        </w:rPr>
        <w:t xml:space="preserve">a csodagyerekként is emlegetett 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Julian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Lage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 turnézenekarának tagjaként </w:t>
      </w:r>
      <w:r w:rsidR="00F6117C" w:rsidRPr="007736E0">
        <w:rPr>
          <w:rFonts w:asciiTheme="minorHAnsi" w:hAnsiTheme="minorHAnsi" w:cstheme="minorHAnsi"/>
          <w:sz w:val="21"/>
          <w:szCs w:val="21"/>
        </w:rPr>
        <w:t>látogat hozzánk</w:t>
      </w:r>
      <w:r w:rsidRPr="007736E0">
        <w:rPr>
          <w:rFonts w:asciiTheme="minorHAnsi" w:hAnsiTheme="minorHAnsi" w:cstheme="minorHAnsi"/>
          <w:sz w:val="21"/>
          <w:szCs w:val="21"/>
        </w:rPr>
        <w:t>.</w:t>
      </w:r>
      <w:r w:rsidR="007C1317" w:rsidRPr="007736E0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2719128C" w14:textId="5E5A4977" w:rsidR="00C8780A" w:rsidRPr="007736E0" w:rsidRDefault="00C8780A" w:rsidP="00C8780A">
      <w:pPr>
        <w:rPr>
          <w:rFonts w:asciiTheme="minorHAnsi" w:hAnsiTheme="minorHAnsi" w:cstheme="minorHAnsi"/>
          <w:sz w:val="21"/>
          <w:szCs w:val="21"/>
        </w:rPr>
      </w:pPr>
      <w:r w:rsidRPr="007736E0">
        <w:rPr>
          <w:rFonts w:asciiTheme="minorHAnsi" w:hAnsiTheme="minorHAnsi" w:cstheme="minorHAnsi"/>
          <w:sz w:val="21"/>
          <w:szCs w:val="21"/>
        </w:rPr>
        <w:t xml:space="preserve">Visszatér első budapesti koncertjének helyszínére a </w:t>
      </w:r>
      <w:r w:rsidRPr="007736E0">
        <w:rPr>
          <w:rFonts w:asciiTheme="minorHAnsi" w:hAnsiTheme="minorHAnsi" w:cstheme="minorHAnsi"/>
          <w:i/>
          <w:iCs/>
          <w:sz w:val="21"/>
          <w:szCs w:val="21"/>
        </w:rPr>
        <w:t>kora</w:t>
      </w:r>
      <w:r w:rsidRPr="007736E0">
        <w:rPr>
          <w:rFonts w:asciiTheme="minorHAnsi" w:hAnsiTheme="minorHAnsi" w:cstheme="minorHAnsi"/>
          <w:sz w:val="21"/>
          <w:szCs w:val="21"/>
        </w:rPr>
        <w:t xml:space="preserve"> első női sztárja,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Sona</w:t>
      </w:r>
      <w:proofErr w:type="spellEnd"/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Jobarteh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, </w:t>
      </w:r>
      <w:r w:rsidR="003A344B" w:rsidRPr="007736E0">
        <w:rPr>
          <w:rFonts w:asciiTheme="minorHAnsi" w:hAnsiTheme="minorHAnsi" w:cstheme="minorHAnsi"/>
          <w:sz w:val="21"/>
          <w:szCs w:val="21"/>
        </w:rPr>
        <w:t xml:space="preserve">míg 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>Kozma Orsi</w:t>
      </w:r>
      <w:r w:rsidRPr="007736E0">
        <w:rPr>
          <w:rFonts w:asciiTheme="minorHAnsi" w:hAnsiTheme="minorHAnsi" w:cstheme="minorHAnsi"/>
          <w:sz w:val="21"/>
          <w:szCs w:val="21"/>
        </w:rPr>
        <w:t xml:space="preserve"> és kvartettje a kabaré </w:t>
      </w:r>
      <w:r w:rsidR="00BA3374" w:rsidRPr="007736E0">
        <w:rPr>
          <w:rFonts w:asciiTheme="minorHAnsi" w:hAnsiTheme="minorHAnsi" w:cstheme="minorHAnsi"/>
          <w:sz w:val="21"/>
          <w:szCs w:val="21"/>
        </w:rPr>
        <w:t>világát idézi meg</w:t>
      </w:r>
      <w:r w:rsidRPr="007736E0">
        <w:rPr>
          <w:rFonts w:asciiTheme="minorHAnsi" w:hAnsiTheme="minorHAnsi" w:cstheme="minorHAnsi"/>
          <w:sz w:val="21"/>
          <w:szCs w:val="21"/>
        </w:rPr>
        <w:t xml:space="preserve">, az elektronikus zene úttörője, </w:t>
      </w:r>
      <w:r w:rsidR="00BA3374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Robert </w:t>
      </w:r>
      <w:proofErr w:type="spellStart"/>
      <w:r w:rsidR="00BA3374" w:rsidRPr="007736E0">
        <w:rPr>
          <w:rFonts w:asciiTheme="minorHAnsi" w:hAnsiTheme="minorHAnsi" w:cstheme="minorHAnsi"/>
          <w:b/>
          <w:bCs/>
          <w:sz w:val="21"/>
          <w:szCs w:val="21"/>
        </w:rPr>
        <w:t>Henke</w:t>
      </w:r>
      <w:proofErr w:type="spellEnd"/>
      <w:r w:rsidR="00BA3374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="00BA3374" w:rsidRPr="007736E0">
        <w:rPr>
          <w:rFonts w:asciiTheme="minorHAnsi" w:hAnsiTheme="minorHAnsi" w:cstheme="minorHAnsi"/>
          <w:sz w:val="21"/>
          <w:szCs w:val="21"/>
        </w:rPr>
        <w:t xml:space="preserve">pedig legújabb, a </w:t>
      </w:r>
      <w:proofErr w:type="spellStart"/>
      <w:r w:rsidR="00BA3374" w:rsidRPr="007736E0">
        <w:rPr>
          <w:rFonts w:asciiTheme="minorHAnsi" w:hAnsiTheme="minorHAnsi" w:cstheme="minorHAnsi"/>
          <w:sz w:val="21"/>
          <w:szCs w:val="21"/>
        </w:rPr>
        <w:t>Barbican</w:t>
      </w:r>
      <w:proofErr w:type="spellEnd"/>
      <w:r w:rsidR="00BA3374" w:rsidRPr="007736E0">
        <w:rPr>
          <w:rFonts w:asciiTheme="minorHAnsi" w:hAnsiTheme="minorHAnsi" w:cstheme="minorHAnsi"/>
          <w:sz w:val="21"/>
          <w:szCs w:val="21"/>
        </w:rPr>
        <w:t xml:space="preserve"> felkérésére született darabjával érkezik, amelyet a Müpa közönsége az elsők között hallhat. A magyar</w:t>
      </w:r>
      <w:r w:rsidR="0071554A" w:rsidRPr="007736E0">
        <w:rPr>
          <w:rFonts w:asciiTheme="minorHAnsi" w:hAnsiTheme="minorHAnsi" w:cstheme="minorHAnsi"/>
          <w:sz w:val="21"/>
          <w:szCs w:val="21"/>
        </w:rPr>
        <w:t xml:space="preserve"> könnyűzenei s</w:t>
      </w:r>
      <w:r w:rsidR="007614E1" w:rsidRPr="007736E0">
        <w:rPr>
          <w:rFonts w:asciiTheme="minorHAnsi" w:hAnsiTheme="minorHAnsi" w:cstheme="minorHAnsi"/>
          <w:sz w:val="21"/>
          <w:szCs w:val="21"/>
        </w:rPr>
        <w:t>zcén</w:t>
      </w:r>
      <w:r w:rsidR="005176C2" w:rsidRPr="007736E0">
        <w:rPr>
          <w:rFonts w:asciiTheme="minorHAnsi" w:hAnsiTheme="minorHAnsi" w:cstheme="minorHAnsi"/>
          <w:sz w:val="21"/>
          <w:szCs w:val="21"/>
        </w:rPr>
        <w:t xml:space="preserve">ából is számos izgalmas </w:t>
      </w:r>
      <w:r w:rsidR="00912371" w:rsidRPr="007736E0">
        <w:rPr>
          <w:rFonts w:asciiTheme="minorHAnsi" w:hAnsiTheme="minorHAnsi" w:cstheme="minorHAnsi"/>
          <w:sz w:val="21"/>
          <w:szCs w:val="21"/>
        </w:rPr>
        <w:t>előadó</w:t>
      </w:r>
      <w:r w:rsidR="00F6117C" w:rsidRPr="007736E0">
        <w:rPr>
          <w:rFonts w:asciiTheme="minorHAnsi" w:hAnsiTheme="minorHAnsi" w:cstheme="minorHAnsi"/>
          <w:sz w:val="21"/>
          <w:szCs w:val="21"/>
        </w:rPr>
        <w:t xml:space="preserve">t hallhatunk </w:t>
      </w:r>
      <w:r w:rsidR="00912371" w:rsidRPr="007736E0">
        <w:rPr>
          <w:rFonts w:asciiTheme="minorHAnsi" w:hAnsiTheme="minorHAnsi" w:cstheme="minorHAnsi"/>
          <w:sz w:val="21"/>
          <w:szCs w:val="21"/>
        </w:rPr>
        <w:t>az új évben</w:t>
      </w:r>
      <w:r w:rsidR="0071554A" w:rsidRPr="007736E0">
        <w:rPr>
          <w:rFonts w:asciiTheme="minorHAnsi" w:hAnsiTheme="minorHAnsi" w:cstheme="minorHAnsi"/>
          <w:sz w:val="21"/>
          <w:szCs w:val="21"/>
        </w:rPr>
        <w:t>:</w:t>
      </w:r>
      <w:r w:rsidR="00BA3374" w:rsidRPr="007736E0">
        <w:rPr>
          <w:rFonts w:asciiTheme="minorHAnsi" w:hAnsiTheme="minorHAnsi" w:cstheme="minorHAnsi"/>
          <w:sz w:val="21"/>
          <w:szCs w:val="21"/>
        </w:rPr>
        <w:t xml:space="preserve"> </w:t>
      </w:r>
      <w:r w:rsidR="007614E1" w:rsidRPr="007736E0">
        <w:rPr>
          <w:rFonts w:asciiTheme="minorHAnsi" w:hAnsiTheme="minorHAnsi" w:cstheme="minorHAnsi"/>
          <w:sz w:val="21"/>
          <w:szCs w:val="21"/>
        </w:rPr>
        <w:t xml:space="preserve">a </w:t>
      </w:r>
      <w:r w:rsidR="00BA3374" w:rsidRPr="007736E0">
        <w:rPr>
          <w:rFonts w:asciiTheme="minorHAnsi" w:hAnsiTheme="minorHAnsi" w:cstheme="minorHAnsi"/>
          <w:sz w:val="21"/>
          <w:szCs w:val="21"/>
        </w:rPr>
        <w:t xml:space="preserve">legendás </w:t>
      </w:r>
      <w:r w:rsidR="00BA3374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Európa Kiadó </w:t>
      </w:r>
      <w:r w:rsidR="00BA3374" w:rsidRPr="007736E0">
        <w:rPr>
          <w:rFonts w:asciiTheme="minorHAnsi" w:hAnsiTheme="minorHAnsi" w:cstheme="minorHAnsi"/>
          <w:sz w:val="21"/>
          <w:szCs w:val="21"/>
        </w:rPr>
        <w:t>t</w:t>
      </w:r>
      <w:r w:rsidRPr="007736E0">
        <w:rPr>
          <w:rFonts w:asciiTheme="minorHAnsi" w:hAnsiTheme="minorHAnsi" w:cstheme="minorHAnsi"/>
          <w:sz w:val="21"/>
          <w:szCs w:val="21"/>
        </w:rPr>
        <w:t xml:space="preserve">alán az elmúlt 45 év legkedvesebb felállásában </w:t>
      </w:r>
      <w:r w:rsidR="00BA3374" w:rsidRPr="007736E0">
        <w:rPr>
          <w:rFonts w:asciiTheme="minorHAnsi" w:hAnsiTheme="minorHAnsi" w:cstheme="minorHAnsi"/>
          <w:sz w:val="21"/>
          <w:szCs w:val="21"/>
        </w:rPr>
        <w:t>lép színpadra,</w:t>
      </w:r>
      <w:r w:rsidRPr="007736E0">
        <w:rPr>
          <w:rFonts w:asciiTheme="minorHAnsi" w:hAnsiTheme="minorHAnsi" w:cstheme="minorHAnsi"/>
          <w:sz w:val="21"/>
          <w:szCs w:val="21"/>
        </w:rPr>
        <w:t xml:space="preserve"> 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>Kollár-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Klemencz</w:t>
      </w:r>
      <w:proofErr w:type="spellEnd"/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László </w:t>
      </w:r>
      <w:r w:rsidRPr="007736E0">
        <w:rPr>
          <w:rFonts w:asciiTheme="minorHAnsi" w:hAnsiTheme="minorHAnsi" w:cstheme="minorHAnsi"/>
          <w:sz w:val="21"/>
          <w:szCs w:val="21"/>
        </w:rPr>
        <w:t>szerzői estjén barátai és művésztársai kalauzol</w:t>
      </w:r>
      <w:r w:rsidR="00BA3374" w:rsidRPr="007736E0">
        <w:rPr>
          <w:rFonts w:asciiTheme="minorHAnsi" w:hAnsiTheme="minorHAnsi" w:cstheme="minorHAnsi"/>
          <w:sz w:val="21"/>
          <w:szCs w:val="21"/>
        </w:rPr>
        <w:t>ják</w:t>
      </w:r>
      <w:r w:rsidRPr="007736E0">
        <w:rPr>
          <w:rFonts w:asciiTheme="minorHAnsi" w:hAnsiTheme="minorHAnsi" w:cstheme="minorHAnsi"/>
          <w:sz w:val="21"/>
          <w:szCs w:val="21"/>
        </w:rPr>
        <w:t xml:space="preserve"> végig</w:t>
      </w:r>
      <w:r w:rsidR="00BA3374" w:rsidRPr="007736E0">
        <w:rPr>
          <w:rFonts w:asciiTheme="minorHAnsi" w:hAnsiTheme="minorHAnsi" w:cstheme="minorHAnsi"/>
          <w:sz w:val="21"/>
          <w:szCs w:val="21"/>
        </w:rPr>
        <w:t xml:space="preserve"> a közönséget</w:t>
      </w:r>
      <w:r w:rsidRPr="007736E0">
        <w:rPr>
          <w:rFonts w:asciiTheme="minorHAnsi" w:hAnsiTheme="minorHAnsi" w:cstheme="minorHAnsi"/>
          <w:sz w:val="21"/>
          <w:szCs w:val="21"/>
        </w:rPr>
        <w:t xml:space="preserve"> a dalköltő-író eddigi zenei munkásságának állomásain, míg a hazai könnyűzene egyik legkarakteresebb zenekarává érett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Mörk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 koncertjén különböző zenei világok találkoznak. </w:t>
      </w:r>
    </w:p>
    <w:p w14:paraId="07E94EBE" w14:textId="77777777" w:rsidR="00C8780A" w:rsidRPr="007736E0" w:rsidRDefault="00C8780A" w:rsidP="00C8780A">
      <w:pPr>
        <w:rPr>
          <w:rFonts w:asciiTheme="minorHAnsi" w:hAnsiTheme="minorHAnsi" w:cstheme="minorHAnsi"/>
          <w:sz w:val="21"/>
          <w:szCs w:val="21"/>
        </w:rPr>
      </w:pPr>
    </w:p>
    <w:p w14:paraId="3CF0F3B5" w14:textId="39E2C696" w:rsidR="00C8780A" w:rsidRPr="007736E0" w:rsidRDefault="00C8780A" w:rsidP="00C8780A">
      <w:pPr>
        <w:rPr>
          <w:rFonts w:asciiTheme="minorHAnsi" w:hAnsiTheme="minorHAnsi" w:cstheme="minorHAnsi"/>
          <w:sz w:val="21"/>
          <w:szCs w:val="21"/>
        </w:rPr>
      </w:pPr>
      <w:r w:rsidRPr="007736E0">
        <w:rPr>
          <w:rFonts w:asciiTheme="minorHAnsi" w:hAnsiTheme="minorHAnsi" w:cstheme="minorHAnsi"/>
          <w:sz w:val="21"/>
          <w:szCs w:val="21"/>
        </w:rPr>
        <w:t xml:space="preserve">A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Canzoniere</w:t>
      </w:r>
      <w:proofErr w:type="spellEnd"/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Grecanico</w:t>
      </w:r>
      <w:proofErr w:type="spellEnd"/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Salent</w:t>
      </w:r>
      <w:r w:rsidR="00E404B8" w:rsidRPr="007736E0">
        <w:rPr>
          <w:rFonts w:asciiTheme="minorHAnsi" w:hAnsiTheme="minorHAnsi" w:cstheme="minorHAnsi"/>
          <w:b/>
          <w:bCs/>
          <w:sz w:val="21"/>
          <w:szCs w:val="21"/>
        </w:rPr>
        <w:t>in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>o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 vérpezsdítő muzsikájá</w:t>
      </w:r>
      <w:r w:rsidR="007C1317" w:rsidRPr="007736E0">
        <w:rPr>
          <w:rFonts w:asciiTheme="minorHAnsi" w:hAnsiTheme="minorHAnsi" w:cstheme="minorHAnsi"/>
          <w:sz w:val="21"/>
          <w:szCs w:val="21"/>
        </w:rPr>
        <w:t>ban</w:t>
      </w:r>
      <w:r w:rsidRPr="007736E0">
        <w:rPr>
          <w:rFonts w:asciiTheme="minorHAnsi" w:hAnsiTheme="minorHAnsi" w:cstheme="minorHAnsi"/>
          <w:sz w:val="21"/>
          <w:szCs w:val="21"/>
        </w:rPr>
        <w:t xml:space="preserve"> a </w:t>
      </w:r>
      <w:proofErr w:type="spellStart"/>
      <w:r w:rsidRPr="007736E0">
        <w:rPr>
          <w:rFonts w:asciiTheme="minorHAnsi" w:hAnsiTheme="minorHAnsi" w:cstheme="minorHAnsi"/>
          <w:sz w:val="21"/>
          <w:szCs w:val="21"/>
        </w:rPr>
        <w:t>pizzica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 </w:t>
      </w:r>
      <w:r w:rsidR="008C0614" w:rsidRPr="007736E0">
        <w:rPr>
          <w:rFonts w:asciiTheme="minorHAnsi" w:hAnsiTheme="minorHAnsi" w:cstheme="minorHAnsi"/>
          <w:sz w:val="21"/>
          <w:szCs w:val="21"/>
        </w:rPr>
        <w:t xml:space="preserve">hagyományai és a frissítő, új hatások egyaránt helyet kapnak, </w:t>
      </w:r>
      <w:r w:rsidR="00DD5361" w:rsidRPr="007736E0">
        <w:rPr>
          <w:rFonts w:asciiTheme="minorHAnsi" w:hAnsiTheme="minorHAnsi" w:cstheme="minorHAnsi"/>
          <w:sz w:val="21"/>
          <w:szCs w:val="21"/>
        </w:rPr>
        <w:t xml:space="preserve">a zenekar soraiban </w:t>
      </w:r>
      <w:r w:rsidR="008C0614" w:rsidRPr="007736E0">
        <w:rPr>
          <w:rFonts w:asciiTheme="minorHAnsi" w:hAnsiTheme="minorHAnsi" w:cstheme="minorHAnsi"/>
          <w:sz w:val="21"/>
          <w:szCs w:val="21"/>
        </w:rPr>
        <w:t xml:space="preserve">a </w:t>
      </w:r>
      <w:proofErr w:type="spellStart"/>
      <w:r w:rsidR="008C0614" w:rsidRPr="007736E0">
        <w:rPr>
          <w:rFonts w:asciiTheme="minorHAnsi" w:hAnsiTheme="minorHAnsi" w:cstheme="minorHAnsi"/>
          <w:sz w:val="21"/>
          <w:szCs w:val="21"/>
        </w:rPr>
        <w:t>pugliai</w:t>
      </w:r>
      <w:proofErr w:type="spellEnd"/>
      <w:r w:rsidR="008C0614" w:rsidRPr="007736E0">
        <w:rPr>
          <w:rFonts w:asciiTheme="minorHAnsi" w:hAnsiTheme="minorHAnsi" w:cstheme="minorHAnsi"/>
          <w:sz w:val="21"/>
          <w:szCs w:val="21"/>
        </w:rPr>
        <w:t xml:space="preserve"> zenei színtér számos kiváló előadója megfordult már. </w:t>
      </w:r>
      <w:r w:rsidRPr="007736E0">
        <w:rPr>
          <w:rFonts w:asciiTheme="minorHAnsi" w:hAnsiTheme="minorHAnsi" w:cstheme="minorHAnsi"/>
          <w:sz w:val="21"/>
          <w:szCs w:val="21"/>
        </w:rPr>
        <w:t xml:space="preserve">A legendás délolasz formáció tagja volt egy időben az a 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Maria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Mazzotta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 is, aki néhány héttel a CGS koncertje után a katalán zenész-producer</w:t>
      </w:r>
      <w:r w:rsidR="004C22EC" w:rsidRPr="007736E0">
        <w:rPr>
          <w:rFonts w:asciiTheme="minorHAnsi" w:hAnsiTheme="minorHAnsi" w:cstheme="minorHAnsi"/>
          <w:sz w:val="21"/>
          <w:szCs w:val="21"/>
        </w:rPr>
        <w:t>rel,</w:t>
      </w:r>
      <w:r w:rsidRPr="007736E0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Raül</w:t>
      </w:r>
      <w:proofErr w:type="spellEnd"/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Refree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-vel és az év elején megjelent </w:t>
      </w:r>
      <w:r w:rsidRPr="007736E0">
        <w:rPr>
          <w:rFonts w:asciiTheme="minorHAnsi" w:hAnsiTheme="minorHAnsi" w:cstheme="minorHAnsi"/>
          <w:sz w:val="21"/>
          <w:szCs w:val="21"/>
        </w:rPr>
        <w:lastRenderedPageBreak/>
        <w:t xml:space="preserve">meditatív albumával érkezik a </w:t>
      </w:r>
      <w:proofErr w:type="spellStart"/>
      <w:r w:rsidRPr="007736E0">
        <w:rPr>
          <w:rFonts w:asciiTheme="minorHAnsi" w:hAnsiTheme="minorHAnsi" w:cstheme="minorHAnsi"/>
          <w:sz w:val="21"/>
          <w:szCs w:val="21"/>
        </w:rPr>
        <w:t>Müpába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. Szintén új </w:t>
      </w:r>
      <w:r w:rsidR="00DD5361" w:rsidRPr="007736E0">
        <w:rPr>
          <w:rFonts w:asciiTheme="minorHAnsi" w:hAnsiTheme="minorHAnsi" w:cstheme="minorHAnsi"/>
          <w:sz w:val="21"/>
          <w:szCs w:val="21"/>
        </w:rPr>
        <w:t>lemezének</w:t>
      </w:r>
      <w:r w:rsidRPr="007736E0">
        <w:rPr>
          <w:rFonts w:asciiTheme="minorHAnsi" w:hAnsiTheme="minorHAnsi" w:cstheme="minorHAnsi"/>
          <w:sz w:val="21"/>
          <w:szCs w:val="21"/>
        </w:rPr>
        <w:t xml:space="preserve"> </w:t>
      </w:r>
      <w:r w:rsidR="00645BC5" w:rsidRPr="007736E0">
        <w:rPr>
          <w:rFonts w:asciiTheme="minorHAnsi" w:hAnsiTheme="minorHAnsi" w:cstheme="minorHAnsi"/>
          <w:sz w:val="21"/>
          <w:szCs w:val="21"/>
        </w:rPr>
        <w:t xml:space="preserve">dalait hozza el </w:t>
      </w:r>
      <w:proofErr w:type="spellStart"/>
      <w:r w:rsidR="008C0614" w:rsidRPr="007736E0">
        <w:rPr>
          <w:rFonts w:asciiTheme="minorHAnsi" w:hAnsiTheme="minorHAnsi" w:cstheme="minorHAnsi"/>
          <w:b/>
          <w:bCs/>
          <w:sz w:val="21"/>
          <w:szCs w:val="21"/>
        </w:rPr>
        <w:t>Oum</w:t>
      </w:r>
      <w:proofErr w:type="spellEnd"/>
      <w:r w:rsidR="008C0614" w:rsidRPr="007736E0">
        <w:rPr>
          <w:rFonts w:asciiTheme="minorHAnsi" w:hAnsiTheme="minorHAnsi" w:cstheme="minorHAnsi"/>
          <w:sz w:val="21"/>
          <w:szCs w:val="21"/>
        </w:rPr>
        <w:t xml:space="preserve">, </w:t>
      </w:r>
      <w:r w:rsidRPr="007736E0">
        <w:rPr>
          <w:rFonts w:asciiTheme="minorHAnsi" w:hAnsiTheme="minorHAnsi" w:cstheme="minorHAnsi"/>
          <w:sz w:val="21"/>
          <w:szCs w:val="21"/>
        </w:rPr>
        <w:t>napjaink egyik legizgalmasabb és legelismertebb kortárs marokkói énekes-dalszerzője,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7736E0">
        <w:rPr>
          <w:rFonts w:asciiTheme="minorHAnsi" w:hAnsiTheme="minorHAnsi" w:cstheme="minorHAnsi"/>
          <w:sz w:val="21"/>
          <w:szCs w:val="21"/>
        </w:rPr>
        <w:t xml:space="preserve">aki mesterien ötvözi a marokkói </w:t>
      </w:r>
      <w:proofErr w:type="spellStart"/>
      <w:r w:rsidRPr="007736E0">
        <w:rPr>
          <w:rFonts w:asciiTheme="minorHAnsi" w:hAnsiTheme="minorHAnsi" w:cstheme="minorHAnsi"/>
          <w:i/>
          <w:iCs/>
          <w:sz w:val="21"/>
          <w:szCs w:val="21"/>
        </w:rPr>
        <w:t>hasszani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 (szaharai nomád) és </w:t>
      </w:r>
      <w:proofErr w:type="spellStart"/>
      <w:r w:rsidRPr="007736E0">
        <w:rPr>
          <w:rFonts w:asciiTheme="minorHAnsi" w:hAnsiTheme="minorHAnsi" w:cstheme="minorHAnsi"/>
          <w:i/>
          <w:iCs/>
          <w:sz w:val="21"/>
          <w:szCs w:val="21"/>
        </w:rPr>
        <w:t>gnawa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 ritmusokat a jazz, </w:t>
      </w:r>
      <w:r w:rsidR="004C22EC" w:rsidRPr="007736E0">
        <w:rPr>
          <w:rFonts w:asciiTheme="minorHAnsi" w:hAnsiTheme="minorHAnsi" w:cstheme="minorHAnsi"/>
          <w:sz w:val="21"/>
          <w:szCs w:val="21"/>
        </w:rPr>
        <w:t xml:space="preserve">a </w:t>
      </w:r>
      <w:proofErr w:type="spellStart"/>
      <w:r w:rsidRPr="007736E0">
        <w:rPr>
          <w:rFonts w:asciiTheme="minorHAnsi" w:hAnsiTheme="minorHAnsi" w:cstheme="minorHAnsi"/>
          <w:sz w:val="21"/>
          <w:szCs w:val="21"/>
        </w:rPr>
        <w:t>soul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, </w:t>
      </w:r>
      <w:r w:rsidR="004C22EC" w:rsidRPr="007736E0">
        <w:rPr>
          <w:rFonts w:asciiTheme="minorHAnsi" w:hAnsiTheme="minorHAnsi" w:cstheme="minorHAnsi"/>
          <w:sz w:val="21"/>
          <w:szCs w:val="21"/>
        </w:rPr>
        <w:t xml:space="preserve">a </w:t>
      </w:r>
      <w:proofErr w:type="spellStart"/>
      <w:r w:rsidRPr="007736E0">
        <w:rPr>
          <w:rFonts w:asciiTheme="minorHAnsi" w:hAnsiTheme="minorHAnsi" w:cstheme="minorHAnsi"/>
          <w:sz w:val="21"/>
          <w:szCs w:val="21"/>
        </w:rPr>
        <w:t>gospel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 és </w:t>
      </w:r>
      <w:r w:rsidR="004C22EC" w:rsidRPr="007736E0">
        <w:rPr>
          <w:rFonts w:asciiTheme="minorHAnsi" w:hAnsiTheme="minorHAnsi" w:cstheme="minorHAnsi"/>
          <w:sz w:val="21"/>
          <w:szCs w:val="21"/>
        </w:rPr>
        <w:t xml:space="preserve">az </w:t>
      </w:r>
      <w:proofErr w:type="spellStart"/>
      <w:r w:rsidRPr="007736E0">
        <w:rPr>
          <w:rFonts w:asciiTheme="minorHAnsi" w:hAnsiTheme="minorHAnsi" w:cstheme="minorHAnsi"/>
          <w:sz w:val="21"/>
          <w:szCs w:val="21"/>
        </w:rPr>
        <w:t>afrobeat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 elemeivel. 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>A népzene ünnepén</w:t>
      </w:r>
      <w:r w:rsidRPr="007736E0">
        <w:rPr>
          <w:rFonts w:asciiTheme="minorHAnsi" w:hAnsiTheme="minorHAnsi" w:cstheme="minorHAnsi"/>
          <w:sz w:val="21"/>
          <w:szCs w:val="21"/>
        </w:rPr>
        <w:t xml:space="preserve"> pedig a műfaj legjelesebb hazai képviselői, zenésztársak és barátok </w:t>
      </w:r>
      <w:r w:rsidR="008C0614" w:rsidRPr="007736E0">
        <w:rPr>
          <w:rFonts w:asciiTheme="minorHAnsi" w:hAnsiTheme="minorHAnsi" w:cstheme="minorHAnsi"/>
          <w:sz w:val="21"/>
          <w:szCs w:val="21"/>
        </w:rPr>
        <w:t>tisztelegnek</w:t>
      </w:r>
      <w:r w:rsidRPr="007736E0">
        <w:rPr>
          <w:rFonts w:asciiTheme="minorHAnsi" w:hAnsiTheme="minorHAnsi" w:cstheme="minorHAnsi"/>
          <w:sz w:val="21"/>
          <w:szCs w:val="21"/>
        </w:rPr>
        <w:t xml:space="preserve"> az idén elhunyt 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>Sebő Ferenc</w:t>
      </w:r>
      <w:r w:rsidRPr="007736E0">
        <w:rPr>
          <w:rFonts w:asciiTheme="minorHAnsi" w:hAnsiTheme="minorHAnsi" w:cstheme="minorHAnsi"/>
          <w:sz w:val="21"/>
          <w:szCs w:val="21"/>
        </w:rPr>
        <w:t xml:space="preserve"> megkerülhetetlen munkássága előtt. </w:t>
      </w:r>
    </w:p>
    <w:p w14:paraId="6E7920E1" w14:textId="37EF4390" w:rsidR="00DD5361" w:rsidRPr="007736E0" w:rsidRDefault="00DD5361" w:rsidP="00C8780A">
      <w:pPr>
        <w:rPr>
          <w:rFonts w:asciiTheme="minorHAnsi" w:hAnsiTheme="minorHAnsi" w:cstheme="minorHAnsi"/>
          <w:sz w:val="21"/>
          <w:szCs w:val="21"/>
        </w:rPr>
      </w:pPr>
    </w:p>
    <w:p w14:paraId="70FFAD79" w14:textId="77777777" w:rsidR="00DD5361" w:rsidRPr="007736E0" w:rsidRDefault="00DD5361" w:rsidP="00C8780A">
      <w:pPr>
        <w:rPr>
          <w:rFonts w:asciiTheme="minorHAnsi" w:hAnsiTheme="minorHAnsi" w:cstheme="minorHAnsi"/>
          <w:sz w:val="21"/>
          <w:szCs w:val="21"/>
        </w:rPr>
      </w:pPr>
    </w:p>
    <w:p w14:paraId="1F626E33" w14:textId="17C6A0E4" w:rsidR="00DD5361" w:rsidRPr="007736E0" w:rsidRDefault="00C8780A" w:rsidP="00C8780A">
      <w:pPr>
        <w:rPr>
          <w:rFonts w:asciiTheme="minorHAnsi" w:hAnsiTheme="minorHAnsi" w:cstheme="minorHAnsi"/>
          <w:sz w:val="21"/>
          <w:szCs w:val="21"/>
        </w:rPr>
      </w:pPr>
      <w:r w:rsidRPr="007736E0">
        <w:rPr>
          <w:rFonts w:asciiTheme="minorHAnsi" w:hAnsiTheme="minorHAnsi" w:cstheme="minorHAnsi"/>
          <w:sz w:val="21"/>
          <w:szCs w:val="21"/>
        </w:rPr>
        <w:t xml:space="preserve">A győri premier után </w:t>
      </w:r>
      <w:r w:rsidR="008C0614" w:rsidRPr="007736E0">
        <w:rPr>
          <w:rFonts w:asciiTheme="minorHAnsi" w:hAnsiTheme="minorHAnsi" w:cstheme="minorHAnsi"/>
          <w:sz w:val="21"/>
          <w:szCs w:val="21"/>
        </w:rPr>
        <w:t>Budapest</w:t>
      </w:r>
      <w:r w:rsidR="004C22EC" w:rsidRPr="007736E0">
        <w:rPr>
          <w:rFonts w:asciiTheme="minorHAnsi" w:hAnsiTheme="minorHAnsi" w:cstheme="minorHAnsi"/>
          <w:sz w:val="21"/>
          <w:szCs w:val="21"/>
        </w:rPr>
        <w:t xml:space="preserve">en is színre kerül </w:t>
      </w:r>
      <w:r w:rsidR="008C0614" w:rsidRPr="007736E0">
        <w:rPr>
          <w:rFonts w:asciiTheme="minorHAnsi" w:hAnsiTheme="minorHAnsi" w:cstheme="minorHAnsi"/>
          <w:sz w:val="21"/>
          <w:szCs w:val="21"/>
        </w:rPr>
        <w:t xml:space="preserve">a 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>Győri Balett</w:t>
      </w:r>
      <w:r w:rsidRPr="007736E0">
        <w:rPr>
          <w:rFonts w:asciiTheme="minorHAnsi" w:hAnsiTheme="minorHAnsi" w:cstheme="minorHAnsi"/>
          <w:sz w:val="21"/>
          <w:szCs w:val="21"/>
        </w:rPr>
        <w:t xml:space="preserve"> legújabb </w:t>
      </w:r>
      <w:r w:rsidR="00DD5361" w:rsidRPr="007736E0">
        <w:rPr>
          <w:rFonts w:asciiTheme="minorHAnsi" w:hAnsiTheme="minorHAnsi" w:cstheme="minorHAnsi"/>
          <w:sz w:val="21"/>
          <w:szCs w:val="21"/>
        </w:rPr>
        <w:t>produkciója</w:t>
      </w:r>
      <w:r w:rsidRPr="007736E0">
        <w:rPr>
          <w:rFonts w:asciiTheme="minorHAnsi" w:hAnsiTheme="minorHAnsi" w:cstheme="minorHAnsi"/>
          <w:sz w:val="21"/>
          <w:szCs w:val="21"/>
        </w:rPr>
        <w:t xml:space="preserve">: a </w:t>
      </w:r>
      <w:proofErr w:type="spellStart"/>
      <w:r w:rsidRPr="007736E0">
        <w:rPr>
          <w:rFonts w:asciiTheme="minorHAnsi" w:hAnsiTheme="minorHAnsi" w:cstheme="minorHAnsi"/>
          <w:b/>
          <w:bCs/>
          <w:i/>
          <w:iCs/>
          <w:sz w:val="21"/>
          <w:szCs w:val="21"/>
        </w:rPr>
        <w:t>LOVEre</w:t>
      </w:r>
      <w:proofErr w:type="spellEnd"/>
      <w:r w:rsidRPr="007736E0">
        <w:rPr>
          <w:rFonts w:asciiTheme="minorHAnsi" w:hAnsiTheme="minorHAnsi" w:cstheme="minorHAnsi"/>
          <w:b/>
          <w:bCs/>
          <w:i/>
          <w:iCs/>
          <w:sz w:val="21"/>
          <w:szCs w:val="21"/>
        </w:rPr>
        <w:t xml:space="preserve"> </w:t>
      </w:r>
      <w:r w:rsidRPr="007736E0">
        <w:rPr>
          <w:rFonts w:asciiTheme="minorHAnsi" w:hAnsiTheme="minorHAnsi" w:cstheme="minorHAnsi"/>
          <w:sz w:val="21"/>
          <w:szCs w:val="21"/>
        </w:rPr>
        <w:t>egy nyugtalan generáció világába enged bepillantást egy múzeum él</w:t>
      </w:r>
      <w:r w:rsidR="008C0614" w:rsidRPr="007736E0">
        <w:rPr>
          <w:rFonts w:asciiTheme="minorHAnsi" w:hAnsiTheme="minorHAnsi" w:cstheme="minorHAnsi"/>
          <w:sz w:val="21"/>
          <w:szCs w:val="21"/>
        </w:rPr>
        <w:t>e</w:t>
      </w:r>
      <w:r w:rsidRPr="007736E0">
        <w:rPr>
          <w:rFonts w:asciiTheme="minorHAnsi" w:hAnsiTheme="minorHAnsi" w:cstheme="minorHAnsi"/>
          <w:sz w:val="21"/>
          <w:szCs w:val="21"/>
        </w:rPr>
        <w:t xml:space="preserve">tre kelő műalkotásain keresztül. </w:t>
      </w:r>
      <w:r w:rsidR="008C0614" w:rsidRPr="007736E0">
        <w:rPr>
          <w:rFonts w:asciiTheme="minorHAnsi" w:hAnsiTheme="minorHAnsi" w:cstheme="minorHAnsi"/>
          <w:sz w:val="21"/>
          <w:szCs w:val="21"/>
        </w:rPr>
        <w:t>Ú</w:t>
      </w:r>
      <w:r w:rsidRPr="007736E0">
        <w:rPr>
          <w:rFonts w:asciiTheme="minorHAnsi" w:hAnsiTheme="minorHAnsi" w:cstheme="minorHAnsi"/>
          <w:sz w:val="21"/>
          <w:szCs w:val="21"/>
        </w:rPr>
        <w:t xml:space="preserve">jra látható lesz az évad együttesének választott 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>Pécsi Balett</w:t>
      </w:r>
      <w:r w:rsidRPr="007736E0">
        <w:rPr>
          <w:rFonts w:asciiTheme="minorHAnsi" w:hAnsiTheme="minorHAnsi" w:cstheme="minorHAnsi"/>
          <w:sz w:val="21"/>
          <w:szCs w:val="21"/>
        </w:rPr>
        <w:t xml:space="preserve"> októberben debütáló darabja, a </w:t>
      </w:r>
      <w:r w:rsidRPr="007736E0">
        <w:rPr>
          <w:rFonts w:asciiTheme="minorHAnsi" w:hAnsiTheme="minorHAnsi" w:cstheme="minorHAnsi"/>
          <w:b/>
          <w:bCs/>
          <w:i/>
          <w:iCs/>
          <w:sz w:val="21"/>
          <w:szCs w:val="21"/>
        </w:rPr>
        <w:t>VIVO</w:t>
      </w:r>
      <w:r w:rsidRPr="007736E0">
        <w:rPr>
          <w:rFonts w:asciiTheme="minorHAnsi" w:hAnsiTheme="minorHAnsi" w:cstheme="minorHAnsi"/>
          <w:sz w:val="21"/>
          <w:szCs w:val="21"/>
        </w:rPr>
        <w:t xml:space="preserve">, </w:t>
      </w:r>
      <w:r w:rsidR="008C0614" w:rsidRPr="007736E0">
        <w:rPr>
          <w:rFonts w:asciiTheme="minorHAnsi" w:hAnsiTheme="minorHAnsi" w:cstheme="minorHAnsi"/>
          <w:sz w:val="21"/>
          <w:szCs w:val="21"/>
        </w:rPr>
        <w:t>valami</w:t>
      </w:r>
      <w:r w:rsidR="00E404B8" w:rsidRPr="007736E0">
        <w:rPr>
          <w:rFonts w:asciiTheme="minorHAnsi" w:hAnsiTheme="minorHAnsi" w:cstheme="minorHAnsi"/>
          <w:sz w:val="21"/>
          <w:szCs w:val="21"/>
        </w:rPr>
        <w:t>n</w:t>
      </w:r>
      <w:r w:rsidR="008C0614" w:rsidRPr="007736E0">
        <w:rPr>
          <w:rFonts w:asciiTheme="minorHAnsi" w:hAnsiTheme="minorHAnsi" w:cstheme="minorHAnsi"/>
          <w:sz w:val="21"/>
          <w:szCs w:val="21"/>
        </w:rPr>
        <w:t>t</w:t>
      </w:r>
      <w:r w:rsidRPr="007736E0">
        <w:rPr>
          <w:rFonts w:asciiTheme="minorHAnsi" w:hAnsiTheme="minorHAnsi" w:cstheme="minorHAnsi"/>
          <w:sz w:val="21"/>
          <w:szCs w:val="21"/>
        </w:rPr>
        <w:t xml:space="preserve"> a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Frenák</w:t>
      </w:r>
      <w:proofErr w:type="spellEnd"/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Társulat</w:t>
      </w:r>
      <w:r w:rsidR="004C22EC" w:rsidRPr="007736E0">
        <w:rPr>
          <w:rFonts w:asciiTheme="minorHAnsi" w:hAnsiTheme="minorHAnsi" w:cstheme="minorHAnsi"/>
          <w:sz w:val="21"/>
          <w:szCs w:val="21"/>
        </w:rPr>
        <w:t xml:space="preserve">, illetve </w:t>
      </w:r>
      <w:r w:rsidRPr="007736E0">
        <w:rPr>
          <w:rFonts w:asciiTheme="minorHAnsi" w:hAnsiTheme="minorHAnsi" w:cstheme="minorHAnsi"/>
          <w:sz w:val="21"/>
          <w:szCs w:val="21"/>
        </w:rPr>
        <w:t xml:space="preserve">a 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>Duna Művészegyüttes</w:t>
      </w:r>
      <w:r w:rsidRPr="007736E0">
        <w:rPr>
          <w:rFonts w:asciiTheme="minorHAnsi" w:hAnsiTheme="minorHAnsi" w:cstheme="minorHAnsi"/>
          <w:sz w:val="21"/>
          <w:szCs w:val="21"/>
        </w:rPr>
        <w:t xml:space="preserve"> Liszt Ünnepen </w:t>
      </w:r>
      <w:r w:rsidR="00645BC5" w:rsidRPr="007736E0">
        <w:rPr>
          <w:rFonts w:asciiTheme="minorHAnsi" w:hAnsiTheme="minorHAnsi" w:cstheme="minorHAnsi"/>
          <w:sz w:val="21"/>
          <w:szCs w:val="21"/>
        </w:rPr>
        <w:t>bemutatott</w:t>
      </w:r>
      <w:r w:rsidRPr="007736E0">
        <w:rPr>
          <w:rFonts w:asciiTheme="minorHAnsi" w:hAnsiTheme="minorHAnsi" w:cstheme="minorHAnsi"/>
          <w:sz w:val="21"/>
          <w:szCs w:val="21"/>
        </w:rPr>
        <w:t xml:space="preserve"> </w:t>
      </w:r>
      <w:r w:rsidR="00DD5361" w:rsidRPr="007736E0">
        <w:rPr>
          <w:rFonts w:asciiTheme="minorHAnsi" w:hAnsiTheme="minorHAnsi" w:cstheme="minorHAnsi"/>
          <w:sz w:val="21"/>
          <w:szCs w:val="21"/>
        </w:rPr>
        <w:t>előadása</w:t>
      </w:r>
      <w:r w:rsidR="00995564" w:rsidRPr="007736E0">
        <w:rPr>
          <w:rFonts w:asciiTheme="minorHAnsi" w:hAnsiTheme="minorHAnsi" w:cstheme="minorHAnsi"/>
          <w:sz w:val="21"/>
          <w:szCs w:val="21"/>
        </w:rPr>
        <w:t xml:space="preserve">, a </w:t>
      </w:r>
      <w:proofErr w:type="spellStart"/>
      <w:r w:rsidR="00995564" w:rsidRPr="007736E0">
        <w:rPr>
          <w:rFonts w:asciiTheme="minorHAnsi" w:hAnsiTheme="minorHAnsi" w:cstheme="minorHAnsi"/>
          <w:b/>
          <w:bCs/>
          <w:i/>
          <w:iCs/>
          <w:sz w:val="21"/>
          <w:szCs w:val="21"/>
        </w:rPr>
        <w:t>FrenÉsie</w:t>
      </w:r>
      <w:proofErr w:type="spellEnd"/>
      <w:r w:rsidR="00995564" w:rsidRPr="007736E0">
        <w:rPr>
          <w:rFonts w:asciiTheme="minorHAnsi" w:hAnsiTheme="minorHAnsi" w:cstheme="minorHAnsi"/>
          <w:sz w:val="21"/>
          <w:szCs w:val="21"/>
        </w:rPr>
        <w:t xml:space="preserve"> és a </w:t>
      </w:r>
      <w:proofErr w:type="gramStart"/>
      <w:r w:rsidR="00995564" w:rsidRPr="007736E0">
        <w:rPr>
          <w:rFonts w:asciiTheme="minorHAnsi" w:hAnsiTheme="minorHAnsi" w:cstheme="minorHAnsi"/>
          <w:b/>
          <w:bCs/>
          <w:i/>
          <w:iCs/>
          <w:sz w:val="21"/>
          <w:szCs w:val="21"/>
        </w:rPr>
        <w:t>Cigányok</w:t>
      </w:r>
      <w:proofErr w:type="gramEnd"/>
      <w:r w:rsidR="00995564" w:rsidRPr="007736E0">
        <w:rPr>
          <w:rFonts w:asciiTheme="minorHAnsi" w:hAnsiTheme="minorHAnsi" w:cstheme="minorHAnsi"/>
          <w:i/>
          <w:iCs/>
          <w:sz w:val="21"/>
          <w:szCs w:val="21"/>
        </w:rPr>
        <w:t xml:space="preserve"> </w:t>
      </w:r>
      <w:r w:rsidR="00995564" w:rsidRPr="007736E0">
        <w:rPr>
          <w:rFonts w:asciiTheme="minorHAnsi" w:hAnsiTheme="minorHAnsi" w:cstheme="minorHAnsi"/>
          <w:b/>
          <w:bCs/>
          <w:i/>
          <w:iCs/>
          <w:sz w:val="21"/>
          <w:szCs w:val="21"/>
        </w:rPr>
        <w:t>arca</w:t>
      </w:r>
      <w:r w:rsidRPr="007736E0">
        <w:rPr>
          <w:rFonts w:asciiTheme="minorHAnsi" w:hAnsiTheme="minorHAnsi" w:cstheme="minorHAnsi"/>
          <w:sz w:val="21"/>
          <w:szCs w:val="21"/>
        </w:rPr>
        <w:t xml:space="preserve"> is. </w:t>
      </w:r>
    </w:p>
    <w:p w14:paraId="02C231E9" w14:textId="60E3852D" w:rsidR="00C8780A" w:rsidRPr="007736E0" w:rsidRDefault="00C8780A" w:rsidP="00C8780A">
      <w:pPr>
        <w:rPr>
          <w:rFonts w:asciiTheme="minorHAnsi" w:hAnsiTheme="minorHAnsi" w:cstheme="minorHAnsi"/>
          <w:sz w:val="21"/>
          <w:szCs w:val="21"/>
        </w:rPr>
      </w:pPr>
      <w:r w:rsidRPr="007736E0">
        <w:rPr>
          <w:rFonts w:asciiTheme="minorHAnsi" w:hAnsiTheme="minorHAnsi" w:cstheme="minorHAnsi"/>
          <w:sz w:val="21"/>
          <w:szCs w:val="21"/>
        </w:rPr>
        <w:t xml:space="preserve">A </w:t>
      </w:r>
      <w:proofErr w:type="spellStart"/>
      <w:r w:rsidRPr="007736E0">
        <w:rPr>
          <w:rFonts w:asciiTheme="minorHAnsi" w:hAnsiTheme="minorHAnsi" w:cstheme="minorHAnsi"/>
          <w:b/>
          <w:bCs/>
          <w:sz w:val="21"/>
          <w:szCs w:val="21"/>
        </w:rPr>
        <w:t>Literárium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 új sorozata, </w:t>
      </w:r>
      <w:r w:rsidRPr="007736E0">
        <w:rPr>
          <w:rFonts w:asciiTheme="minorHAnsi" w:hAnsiTheme="minorHAnsi" w:cstheme="minorHAnsi"/>
          <w:b/>
          <w:bCs/>
          <w:i/>
          <w:iCs/>
          <w:sz w:val="21"/>
          <w:szCs w:val="21"/>
        </w:rPr>
        <w:t>Az irodalom íze</w:t>
      </w:r>
      <w:r w:rsidRPr="007736E0">
        <w:rPr>
          <w:rFonts w:asciiTheme="minorHAnsi" w:hAnsiTheme="minorHAnsi" w:cstheme="minorHAnsi"/>
          <w:i/>
          <w:iCs/>
          <w:sz w:val="21"/>
          <w:szCs w:val="21"/>
        </w:rPr>
        <w:t xml:space="preserve"> </w:t>
      </w:r>
      <w:r w:rsidRPr="007736E0">
        <w:rPr>
          <w:rFonts w:asciiTheme="minorHAnsi" w:hAnsiTheme="minorHAnsi" w:cstheme="minorHAnsi"/>
          <w:sz w:val="21"/>
          <w:szCs w:val="21"/>
        </w:rPr>
        <w:t xml:space="preserve">a gasztronómia és a kortárs irodalom izgalmas metszéspontjait tárja fel, az első est vendége 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>Dragomán György</w:t>
      </w:r>
      <w:r w:rsidRPr="007736E0">
        <w:rPr>
          <w:rFonts w:asciiTheme="minorHAnsi" w:hAnsiTheme="minorHAnsi" w:cstheme="minorHAnsi"/>
          <w:sz w:val="21"/>
          <w:szCs w:val="21"/>
        </w:rPr>
        <w:t xml:space="preserve">. Ismét lesz </w:t>
      </w:r>
      <w:r w:rsidRPr="007736E0">
        <w:rPr>
          <w:rFonts w:asciiTheme="minorHAnsi" w:hAnsiTheme="minorHAnsi" w:cstheme="minorHAnsi"/>
          <w:b/>
          <w:bCs/>
          <w:i/>
          <w:iCs/>
          <w:sz w:val="21"/>
          <w:szCs w:val="21"/>
        </w:rPr>
        <w:t>#olvasniszabad</w:t>
      </w:r>
      <w:r w:rsidRPr="007736E0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7736E0">
        <w:rPr>
          <w:rFonts w:asciiTheme="minorHAnsi" w:hAnsiTheme="minorHAnsi" w:cstheme="minorHAnsi"/>
          <w:sz w:val="21"/>
          <w:szCs w:val="21"/>
        </w:rPr>
        <w:t>Bezerédi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 Zoltán 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>Esterházy Péter</w:t>
      </w:r>
      <w:r w:rsidRPr="007736E0">
        <w:rPr>
          <w:rFonts w:asciiTheme="minorHAnsi" w:hAnsiTheme="minorHAnsi" w:cstheme="minorHAnsi"/>
          <w:sz w:val="21"/>
          <w:szCs w:val="21"/>
        </w:rPr>
        <w:t xml:space="preserve">re emlékezik, a költészet napján 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>Tandori Dezs</w:t>
      </w:r>
      <w:r w:rsidR="008C0614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ő </w:t>
      </w:r>
      <w:r w:rsidR="008C0614" w:rsidRPr="007736E0">
        <w:rPr>
          <w:rFonts w:asciiTheme="minorHAnsi" w:hAnsiTheme="minorHAnsi" w:cstheme="minorHAnsi"/>
          <w:sz w:val="21"/>
          <w:szCs w:val="21"/>
        </w:rPr>
        <w:t>előtt hajt</w:t>
      </w:r>
      <w:r w:rsidR="00DD5361" w:rsidRPr="007736E0">
        <w:rPr>
          <w:rFonts w:asciiTheme="minorHAnsi" w:hAnsiTheme="minorHAnsi" w:cstheme="minorHAnsi"/>
          <w:sz w:val="21"/>
          <w:szCs w:val="21"/>
        </w:rPr>
        <w:t>unk</w:t>
      </w:r>
      <w:r w:rsidR="008C0614" w:rsidRPr="007736E0">
        <w:rPr>
          <w:rFonts w:asciiTheme="minorHAnsi" w:hAnsiTheme="minorHAnsi" w:cstheme="minorHAnsi"/>
          <w:sz w:val="21"/>
          <w:szCs w:val="21"/>
        </w:rPr>
        <w:t xml:space="preserve"> fejet,</w:t>
      </w:r>
      <w:r w:rsidRPr="007736E0">
        <w:rPr>
          <w:rFonts w:asciiTheme="minorHAnsi" w:hAnsiTheme="minorHAnsi" w:cstheme="minorHAnsi"/>
          <w:sz w:val="21"/>
          <w:szCs w:val="21"/>
        </w:rPr>
        <w:t xml:space="preserve"> a 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>Müpa Filmklub</w:t>
      </w:r>
      <w:r w:rsidRPr="007736E0">
        <w:rPr>
          <w:rFonts w:asciiTheme="minorHAnsi" w:hAnsiTheme="minorHAnsi" w:cstheme="minorHAnsi"/>
          <w:sz w:val="21"/>
          <w:szCs w:val="21"/>
        </w:rPr>
        <w:t xml:space="preserve"> vetítésein pedig továbbra is a legjobb magyar vígjátékok és filmszatírák forognak. A fiatalokat két 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>Matinékoncert</w:t>
      </w:r>
      <w:r w:rsidRPr="007736E0">
        <w:rPr>
          <w:rFonts w:asciiTheme="minorHAnsi" w:hAnsiTheme="minorHAnsi" w:cstheme="minorHAnsi"/>
          <w:sz w:val="21"/>
          <w:szCs w:val="21"/>
        </w:rPr>
        <w:t xml:space="preserve"> várja: Marianne </w:t>
      </w:r>
      <w:proofErr w:type="spellStart"/>
      <w:r w:rsidRPr="007736E0">
        <w:rPr>
          <w:rFonts w:asciiTheme="minorHAnsi" w:hAnsiTheme="minorHAnsi" w:cstheme="minorHAnsi"/>
          <w:sz w:val="21"/>
          <w:szCs w:val="21"/>
        </w:rPr>
        <w:t>Poncelet</w:t>
      </w:r>
      <w:proofErr w:type="spellEnd"/>
      <w:r w:rsidRPr="007736E0">
        <w:rPr>
          <w:rFonts w:asciiTheme="minorHAnsi" w:hAnsiTheme="minorHAnsi" w:cstheme="minorHAnsi"/>
          <w:sz w:val="21"/>
          <w:szCs w:val="21"/>
        </w:rPr>
        <w:t xml:space="preserve"> </w:t>
      </w:r>
      <w:r w:rsidRPr="007736E0">
        <w:rPr>
          <w:rFonts w:asciiTheme="minorHAnsi" w:hAnsiTheme="minorHAnsi" w:cstheme="minorHAnsi"/>
          <w:b/>
          <w:bCs/>
          <w:i/>
          <w:iCs/>
          <w:sz w:val="21"/>
          <w:szCs w:val="21"/>
        </w:rPr>
        <w:t>A csodafa</w:t>
      </w:r>
      <w:r w:rsidRPr="007736E0">
        <w:rPr>
          <w:rFonts w:asciiTheme="minorHAnsi" w:hAnsiTheme="minorHAnsi" w:cstheme="minorHAnsi"/>
          <w:sz w:val="21"/>
          <w:szCs w:val="21"/>
        </w:rPr>
        <w:t xml:space="preserve"> című </w:t>
      </w:r>
      <w:r w:rsidR="00645BC5" w:rsidRPr="007736E0">
        <w:rPr>
          <w:rFonts w:asciiTheme="minorHAnsi" w:hAnsiTheme="minorHAnsi" w:cstheme="minorHAnsi"/>
          <w:sz w:val="21"/>
          <w:szCs w:val="21"/>
        </w:rPr>
        <w:t>meséjéhez</w:t>
      </w:r>
      <w:r w:rsidRPr="007736E0">
        <w:rPr>
          <w:rFonts w:asciiTheme="minorHAnsi" w:hAnsiTheme="minorHAnsi" w:cstheme="minorHAnsi"/>
          <w:sz w:val="21"/>
          <w:szCs w:val="21"/>
        </w:rPr>
        <w:t xml:space="preserve"> Orbán György komponált színes, érzékeny zenét, </w:t>
      </w:r>
      <w:r w:rsidRPr="007736E0">
        <w:rPr>
          <w:rFonts w:asciiTheme="minorHAnsi" w:hAnsiTheme="minorHAnsi" w:cstheme="minorHAnsi"/>
          <w:b/>
          <w:bCs/>
          <w:i/>
          <w:iCs/>
          <w:sz w:val="21"/>
          <w:szCs w:val="21"/>
        </w:rPr>
        <w:t>A rózsát nevető királykisasszony</w:t>
      </w:r>
      <w:r w:rsidRPr="007736E0">
        <w:rPr>
          <w:rFonts w:asciiTheme="minorHAnsi" w:hAnsiTheme="minorHAnsi" w:cstheme="minorHAnsi"/>
          <w:sz w:val="21"/>
          <w:szCs w:val="21"/>
        </w:rPr>
        <w:t xml:space="preserve"> kedves történet</w:t>
      </w:r>
      <w:r w:rsidR="00F86A0C" w:rsidRPr="007736E0">
        <w:rPr>
          <w:rFonts w:asciiTheme="minorHAnsi" w:hAnsiTheme="minorHAnsi" w:cstheme="minorHAnsi"/>
          <w:sz w:val="21"/>
          <w:szCs w:val="21"/>
        </w:rPr>
        <w:t xml:space="preserve">ét pedig </w:t>
      </w:r>
      <w:proofErr w:type="spellStart"/>
      <w:r w:rsidR="00F86A0C" w:rsidRPr="007736E0">
        <w:rPr>
          <w:rFonts w:asciiTheme="minorHAnsi" w:hAnsiTheme="minorHAnsi" w:cstheme="minorHAnsi"/>
          <w:sz w:val="21"/>
          <w:szCs w:val="21"/>
        </w:rPr>
        <w:t>Beischer</w:t>
      </w:r>
      <w:proofErr w:type="spellEnd"/>
      <w:r w:rsidR="00F86A0C" w:rsidRPr="007736E0">
        <w:rPr>
          <w:rFonts w:asciiTheme="minorHAnsi" w:hAnsiTheme="minorHAnsi" w:cstheme="minorHAnsi"/>
          <w:sz w:val="21"/>
          <w:szCs w:val="21"/>
        </w:rPr>
        <w:t>-Matyó Tamás zené</w:t>
      </w:r>
      <w:r w:rsidR="007736E0" w:rsidRPr="007736E0">
        <w:rPr>
          <w:rFonts w:asciiTheme="minorHAnsi" w:hAnsiTheme="minorHAnsi" w:cstheme="minorHAnsi"/>
          <w:sz w:val="21"/>
          <w:szCs w:val="21"/>
        </w:rPr>
        <w:t xml:space="preserve">sítette meg. Mindkét előadás </w:t>
      </w:r>
      <w:r w:rsidRPr="007736E0">
        <w:rPr>
          <w:rFonts w:asciiTheme="minorHAnsi" w:hAnsiTheme="minorHAnsi" w:cstheme="minorHAnsi"/>
          <w:sz w:val="21"/>
          <w:szCs w:val="21"/>
        </w:rPr>
        <w:t xml:space="preserve">Agócs Írisz illusztrációjával kel életre.  </w:t>
      </w:r>
    </w:p>
    <w:p w14:paraId="6F01723C" w14:textId="57701C6A" w:rsidR="00C8780A" w:rsidRPr="007736E0" w:rsidRDefault="00C8780A" w:rsidP="00C8780A">
      <w:pPr>
        <w:rPr>
          <w:sz w:val="21"/>
          <w:szCs w:val="21"/>
        </w:rPr>
      </w:pPr>
    </w:p>
    <w:p w14:paraId="7ED3A11A" w14:textId="7CE30724" w:rsidR="00C8780A" w:rsidRPr="007736E0" w:rsidRDefault="00C8780A" w:rsidP="00C8780A">
      <w:pPr>
        <w:rPr>
          <w:rFonts w:asciiTheme="minorHAnsi" w:hAnsiTheme="minorHAnsi" w:cstheme="minorHAnsi"/>
          <w:sz w:val="21"/>
          <w:szCs w:val="21"/>
        </w:rPr>
      </w:pPr>
      <w:r w:rsidRPr="007736E0">
        <w:rPr>
          <w:rFonts w:asciiTheme="minorHAnsi" w:hAnsiTheme="minorHAnsi" w:cstheme="minorHAnsi"/>
          <w:sz w:val="21"/>
          <w:szCs w:val="21"/>
        </w:rPr>
        <w:t>A</w:t>
      </w:r>
      <w:r w:rsidR="004247FC" w:rsidRPr="007736E0">
        <w:rPr>
          <w:rFonts w:asciiTheme="minorHAnsi" w:hAnsiTheme="minorHAnsi" w:cstheme="minorHAnsi"/>
          <w:sz w:val="21"/>
          <w:szCs w:val="21"/>
        </w:rPr>
        <w:t>z új</w:t>
      </w:r>
      <w:r w:rsidRPr="007736E0">
        <w:rPr>
          <w:rFonts w:asciiTheme="minorHAnsi" w:hAnsiTheme="minorHAnsi" w:cstheme="minorHAnsi"/>
          <w:sz w:val="21"/>
          <w:szCs w:val="21"/>
        </w:rPr>
        <w:t xml:space="preserve"> programokra </w:t>
      </w:r>
      <w:r w:rsidR="004247FC" w:rsidRPr="007736E0">
        <w:rPr>
          <w:rFonts w:asciiTheme="minorHAnsi" w:hAnsiTheme="minorHAnsi" w:cstheme="minorHAnsi"/>
          <w:sz w:val="21"/>
          <w:szCs w:val="21"/>
        </w:rPr>
        <w:t xml:space="preserve">elsőként </w:t>
      </w:r>
      <w:r w:rsidRPr="007736E0">
        <w:rPr>
          <w:rFonts w:asciiTheme="minorHAnsi" w:hAnsiTheme="minorHAnsi" w:cstheme="minorHAnsi"/>
          <w:sz w:val="21"/>
          <w:szCs w:val="21"/>
        </w:rPr>
        <w:t xml:space="preserve">a 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>Müpa+ hűségprogram</w:t>
      </w:r>
      <w:r w:rsidRPr="007736E0">
        <w:rPr>
          <w:rFonts w:asciiTheme="minorHAnsi" w:hAnsiTheme="minorHAnsi" w:cstheme="minorHAnsi"/>
          <w:sz w:val="21"/>
          <w:szCs w:val="21"/>
        </w:rPr>
        <w:t xml:space="preserve"> tagjai számára nyílik meg a jegyvásárlás lehetőség</w:t>
      </w:r>
      <w:r w:rsidR="004247FC" w:rsidRPr="007736E0">
        <w:rPr>
          <w:rFonts w:asciiTheme="minorHAnsi" w:hAnsiTheme="minorHAnsi" w:cstheme="minorHAnsi"/>
          <w:sz w:val="21"/>
          <w:szCs w:val="21"/>
        </w:rPr>
        <w:t>e</w:t>
      </w:r>
      <w:r w:rsidRPr="007736E0">
        <w:rPr>
          <w:rFonts w:asciiTheme="minorHAnsi" w:hAnsiTheme="minorHAnsi" w:cstheme="minorHAnsi"/>
          <w:sz w:val="21"/>
          <w:szCs w:val="21"/>
        </w:rPr>
        <w:t xml:space="preserve">: platina szinten </w:t>
      </w:r>
      <w:r w:rsidR="004247FC" w:rsidRPr="007736E0">
        <w:rPr>
          <w:rFonts w:asciiTheme="minorHAnsi" w:hAnsiTheme="minorHAnsi" w:cstheme="minorHAnsi"/>
          <w:b/>
          <w:bCs/>
          <w:sz w:val="21"/>
          <w:szCs w:val="21"/>
        </w:rPr>
        <w:t>szeptember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="004247FC" w:rsidRPr="007736E0">
        <w:rPr>
          <w:rFonts w:asciiTheme="minorHAnsi" w:hAnsiTheme="minorHAnsi" w:cstheme="minorHAnsi"/>
          <w:b/>
          <w:bCs/>
          <w:sz w:val="21"/>
          <w:szCs w:val="21"/>
        </w:rPr>
        <w:t>29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>-től</w:t>
      </w:r>
      <w:r w:rsidRPr="007736E0">
        <w:rPr>
          <w:rFonts w:asciiTheme="minorHAnsi" w:hAnsiTheme="minorHAnsi" w:cstheme="minorHAnsi"/>
          <w:sz w:val="21"/>
          <w:szCs w:val="21"/>
        </w:rPr>
        <w:t xml:space="preserve">, arany szinten </w:t>
      </w:r>
      <w:r w:rsidR="004247FC" w:rsidRPr="007736E0">
        <w:rPr>
          <w:rFonts w:asciiTheme="minorHAnsi" w:hAnsiTheme="minorHAnsi" w:cstheme="minorHAnsi"/>
          <w:b/>
          <w:bCs/>
          <w:sz w:val="21"/>
          <w:szCs w:val="21"/>
        </w:rPr>
        <w:t>szeptember</w:t>
      </w:r>
      <w:r w:rsidR="00FE2937" w:rsidRPr="007736E0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="004247FC" w:rsidRPr="007736E0">
        <w:rPr>
          <w:rFonts w:asciiTheme="minorHAnsi" w:hAnsiTheme="minorHAnsi" w:cstheme="minorHAnsi"/>
          <w:b/>
          <w:bCs/>
          <w:sz w:val="21"/>
          <w:szCs w:val="21"/>
        </w:rPr>
        <w:t>30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>-tól</w:t>
      </w:r>
      <w:r w:rsidRPr="007736E0">
        <w:rPr>
          <w:rFonts w:asciiTheme="minorHAnsi" w:hAnsiTheme="minorHAnsi" w:cstheme="minorHAnsi"/>
          <w:sz w:val="21"/>
          <w:szCs w:val="21"/>
        </w:rPr>
        <w:t xml:space="preserve">, ezüst szinten </w:t>
      </w:r>
      <w:r w:rsidR="004247FC" w:rsidRPr="007736E0">
        <w:rPr>
          <w:rFonts w:asciiTheme="minorHAnsi" w:hAnsiTheme="minorHAnsi" w:cstheme="minorHAnsi"/>
          <w:b/>
          <w:bCs/>
          <w:sz w:val="21"/>
          <w:szCs w:val="21"/>
        </w:rPr>
        <w:t>október 1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>-</w:t>
      </w:r>
      <w:r w:rsidR="004247FC" w:rsidRPr="007736E0">
        <w:rPr>
          <w:rFonts w:asciiTheme="minorHAnsi" w:hAnsiTheme="minorHAnsi" w:cstheme="minorHAnsi"/>
          <w:b/>
          <w:bCs/>
          <w:sz w:val="21"/>
          <w:szCs w:val="21"/>
        </w:rPr>
        <w:t>jét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>ől</w:t>
      </w:r>
      <w:r w:rsidRPr="007736E0">
        <w:rPr>
          <w:rFonts w:asciiTheme="minorHAnsi" w:hAnsiTheme="minorHAnsi" w:cstheme="minorHAnsi"/>
          <w:sz w:val="21"/>
          <w:szCs w:val="21"/>
        </w:rPr>
        <w:t xml:space="preserve"> veszi kezdetét az elővásárlási időszak</w:t>
      </w:r>
      <w:r w:rsidR="0001188B" w:rsidRPr="007736E0">
        <w:rPr>
          <w:rFonts w:asciiTheme="minorHAnsi" w:hAnsiTheme="minorHAnsi" w:cstheme="minorHAnsi"/>
          <w:sz w:val="21"/>
          <w:szCs w:val="21"/>
        </w:rPr>
        <w:t>;</w:t>
      </w:r>
      <w:r w:rsidRPr="007736E0">
        <w:rPr>
          <w:rFonts w:asciiTheme="minorHAnsi" w:hAnsiTheme="minorHAnsi" w:cstheme="minorHAnsi"/>
          <w:sz w:val="21"/>
          <w:szCs w:val="21"/>
        </w:rPr>
        <w:t xml:space="preserve"> az alapszintű tagok és a nagyközönség </w:t>
      </w:r>
      <w:r w:rsidR="004247FC" w:rsidRPr="007736E0">
        <w:rPr>
          <w:rFonts w:asciiTheme="minorHAnsi" w:hAnsiTheme="minorHAnsi" w:cstheme="minorHAnsi"/>
          <w:b/>
          <w:bCs/>
          <w:sz w:val="21"/>
          <w:szCs w:val="21"/>
        </w:rPr>
        <w:t>október 2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>-t</w:t>
      </w:r>
      <w:r w:rsidR="0001188B" w:rsidRPr="007736E0">
        <w:rPr>
          <w:rFonts w:asciiTheme="minorHAnsi" w:hAnsiTheme="minorHAnsi" w:cstheme="minorHAnsi"/>
          <w:b/>
          <w:bCs/>
          <w:sz w:val="21"/>
          <w:szCs w:val="21"/>
        </w:rPr>
        <w:t>ő</w:t>
      </w:r>
      <w:r w:rsidRPr="007736E0">
        <w:rPr>
          <w:rFonts w:asciiTheme="minorHAnsi" w:hAnsiTheme="minorHAnsi" w:cstheme="minorHAnsi"/>
          <w:b/>
          <w:bCs/>
          <w:sz w:val="21"/>
          <w:szCs w:val="21"/>
        </w:rPr>
        <w:t>l</w:t>
      </w:r>
      <w:r w:rsidRPr="007736E0">
        <w:rPr>
          <w:rFonts w:asciiTheme="minorHAnsi" w:hAnsiTheme="minorHAnsi" w:cstheme="minorHAnsi"/>
          <w:sz w:val="21"/>
          <w:szCs w:val="21"/>
        </w:rPr>
        <w:t xml:space="preserve"> válthatják meg belépői</w:t>
      </w:r>
      <w:r w:rsidR="002A695A" w:rsidRPr="007736E0">
        <w:rPr>
          <w:rFonts w:asciiTheme="minorHAnsi" w:hAnsiTheme="minorHAnsi" w:cstheme="minorHAnsi"/>
          <w:sz w:val="21"/>
          <w:szCs w:val="21"/>
        </w:rPr>
        <w:t>ke</w:t>
      </w:r>
      <w:r w:rsidRPr="007736E0">
        <w:rPr>
          <w:rFonts w:asciiTheme="minorHAnsi" w:hAnsiTheme="minorHAnsi" w:cstheme="minorHAnsi"/>
          <w:sz w:val="21"/>
          <w:szCs w:val="21"/>
        </w:rPr>
        <w:t>t</w:t>
      </w:r>
      <w:r w:rsidR="004247FC" w:rsidRPr="007736E0">
        <w:rPr>
          <w:rFonts w:asciiTheme="minorHAnsi" w:hAnsiTheme="minorHAnsi" w:cstheme="minorHAnsi"/>
          <w:sz w:val="21"/>
          <w:szCs w:val="21"/>
        </w:rPr>
        <w:t>.</w:t>
      </w:r>
    </w:p>
    <w:p w14:paraId="17D86174" w14:textId="77777777" w:rsidR="00C8780A" w:rsidRPr="007736E0" w:rsidRDefault="00C8780A" w:rsidP="00C8780A">
      <w:pPr>
        <w:rPr>
          <w:rFonts w:asciiTheme="minorHAnsi" w:hAnsiTheme="minorHAnsi" w:cstheme="minorHAnsi"/>
          <w:sz w:val="21"/>
          <w:szCs w:val="21"/>
        </w:rPr>
      </w:pPr>
    </w:p>
    <w:p w14:paraId="02FEF22B" w14:textId="2E5E0818" w:rsidR="00C8780A" w:rsidRPr="007736E0" w:rsidRDefault="00C8780A" w:rsidP="00C8780A">
      <w:pPr>
        <w:rPr>
          <w:rFonts w:asciiTheme="minorHAnsi" w:hAnsiTheme="minorHAnsi" w:cstheme="minorHAnsi"/>
          <w:sz w:val="21"/>
          <w:szCs w:val="21"/>
        </w:rPr>
      </w:pPr>
      <w:r w:rsidRPr="007736E0">
        <w:rPr>
          <w:rFonts w:asciiTheme="minorHAnsi" w:hAnsiTheme="minorHAnsi" w:cstheme="minorHAnsi"/>
          <w:sz w:val="21"/>
          <w:szCs w:val="21"/>
        </w:rPr>
        <w:t xml:space="preserve">Az előadásokról további információ: </w:t>
      </w:r>
      <w:hyperlink r:id="rId7" w:history="1">
        <w:r w:rsidR="00273D65" w:rsidRPr="00756B63">
          <w:rPr>
            <w:rStyle w:val="Hiperhivatkozs"/>
            <w:rFonts w:asciiTheme="minorHAnsi" w:hAnsiTheme="minorHAnsi" w:cstheme="minorHAnsi"/>
            <w:sz w:val="21"/>
            <w:szCs w:val="21"/>
          </w:rPr>
          <w:t>https://mupa.hu/jegyek-berletek/2027-tavasz</w:t>
        </w:r>
      </w:hyperlink>
      <w:r w:rsidR="00273D65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258869A7" w14:textId="77777777" w:rsidR="00C8780A" w:rsidRPr="009A3BEA" w:rsidRDefault="00C8780A" w:rsidP="00C8780A">
      <w:pPr>
        <w:rPr>
          <w:sz w:val="20"/>
          <w:szCs w:val="20"/>
        </w:rPr>
      </w:pPr>
    </w:p>
    <w:p w14:paraId="571E0171" w14:textId="77777777" w:rsidR="00744912" w:rsidRPr="00381648" w:rsidRDefault="00744912">
      <w:pPr>
        <w:spacing w:after="160" w:line="259" w:lineRule="auto"/>
        <w:rPr>
          <w:rFonts w:asciiTheme="minorHAnsi" w:hAnsiTheme="minorHAnsi" w:cstheme="minorHAnsi"/>
          <w:b/>
          <w:sz w:val="18"/>
          <w:szCs w:val="18"/>
        </w:rPr>
      </w:pPr>
    </w:p>
    <w:p w14:paraId="2746D218" w14:textId="77777777" w:rsidR="00377611" w:rsidRPr="00381648" w:rsidRDefault="00377611" w:rsidP="00021148">
      <w:pPr>
        <w:spacing w:line="259" w:lineRule="auto"/>
        <w:jc w:val="both"/>
        <w:rPr>
          <w:rFonts w:asciiTheme="minorHAnsi" w:hAnsiTheme="minorHAnsi" w:cstheme="minorHAnsi"/>
          <w:bCs/>
          <w:sz w:val="18"/>
          <w:szCs w:val="18"/>
        </w:rPr>
      </w:pPr>
    </w:p>
    <w:p w14:paraId="762C9BEB" w14:textId="77777777" w:rsidR="007736E0" w:rsidRDefault="007736E0">
      <w:pPr>
        <w:spacing w:after="160" w:line="259" w:lineRule="auto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br w:type="page"/>
      </w:r>
    </w:p>
    <w:p w14:paraId="57F462AD" w14:textId="35D637EF" w:rsidR="00B85250" w:rsidRPr="007736E0" w:rsidRDefault="00B85250" w:rsidP="00C8780A">
      <w:pPr>
        <w:spacing w:after="160" w:line="259" w:lineRule="auto"/>
        <w:rPr>
          <w:rFonts w:asciiTheme="minorHAnsi" w:hAnsiTheme="minorHAnsi" w:cstheme="minorHAnsi"/>
          <w:b/>
          <w:sz w:val="18"/>
          <w:szCs w:val="18"/>
        </w:rPr>
      </w:pPr>
      <w:r w:rsidRPr="007736E0">
        <w:rPr>
          <w:rFonts w:asciiTheme="minorHAnsi" w:hAnsiTheme="minorHAnsi" w:cstheme="minorHAnsi"/>
          <w:b/>
          <w:sz w:val="18"/>
          <w:szCs w:val="18"/>
        </w:rPr>
        <w:lastRenderedPageBreak/>
        <w:t>Müpa</w:t>
      </w:r>
    </w:p>
    <w:p w14:paraId="557A7E35" w14:textId="77777777" w:rsidR="00B85250" w:rsidRPr="007736E0" w:rsidRDefault="00B85250" w:rsidP="00B85250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219E0EEE" w14:textId="517B6FE0" w:rsidR="00B85250" w:rsidRPr="007736E0" w:rsidRDefault="005950E8" w:rsidP="00B85250">
      <w:pPr>
        <w:jc w:val="both"/>
        <w:rPr>
          <w:rFonts w:asciiTheme="minorHAnsi" w:hAnsiTheme="minorHAnsi" w:cstheme="minorHAnsi"/>
          <w:bCs/>
          <w:sz w:val="18"/>
          <w:szCs w:val="18"/>
        </w:rPr>
      </w:pPr>
      <w:r w:rsidRPr="007736E0">
        <w:rPr>
          <w:rFonts w:asciiTheme="minorHAnsi" w:hAnsiTheme="minorHAnsi" w:cstheme="minorHAnsi"/>
          <w:bCs/>
          <w:sz w:val="18"/>
          <w:szCs w:val="18"/>
        </w:rPr>
        <w:t xml:space="preserve">A Müpa Európa egyik legismertebb kulturális márkája és egyik legmodernebb kulturális intézménye, amely már több mint húsz éve fogja össze egyedülálló módon a különböző művészeti ágakat: helyet ad komoly-, kortárs, könnyű- és világzenének, jazznek, operának, újcirkusznak, táncnak, irodalomnak, filmnek egyaránt. A </w:t>
      </w:r>
      <w:proofErr w:type="spellStart"/>
      <w:r w:rsidRPr="007736E0">
        <w:rPr>
          <w:rFonts w:asciiTheme="minorHAnsi" w:hAnsiTheme="minorHAnsi" w:cstheme="minorHAnsi"/>
          <w:bCs/>
          <w:sz w:val="18"/>
          <w:szCs w:val="18"/>
        </w:rPr>
        <w:t>Müpát</w:t>
      </w:r>
      <w:proofErr w:type="spellEnd"/>
      <w:r w:rsidRPr="007736E0">
        <w:rPr>
          <w:rFonts w:asciiTheme="minorHAnsi" w:hAnsiTheme="minorHAnsi" w:cstheme="minorHAnsi"/>
          <w:bCs/>
          <w:sz w:val="18"/>
          <w:szCs w:val="18"/>
        </w:rPr>
        <w:t xml:space="preserve"> 2005-ben azért hívták életre, hogy világszínvonalú, minőségi kulturális eseményeket kínáljon változatos műfajokban. Az intézmény alapvető feladata, hogy a hazai és európai művészeti hagyományok tiszteletben tartásával új irányokat és irányzatokat is bemutasson és közérthetővé tegyen, s az ínyenc és a szélesebb közönség számára is befogadható, kiemelkedően magas szintű élményt biztosítson. A Müpa a hazai és nemzetközi élvonalba tartozó művészek előadásain túl új művek, ősbemutatók létrehozását is kezdeményezi, ösztönzi és támogatja. Kiemelt szerepet játszik a nemzetközi kulturális kapcsolatok ápolásában, a hazai kulturális célok megvalósításában, illetve a magyar előadóművészek nemzetközi megismertetésében. Fennállásának huszadik évfordulója alkalmából megrendezett előadás-sorozata, a Müpa 20 – Generációk ünnepe kiemelkedő szakmai és közönségsikert aratott, és elnyerte az év zenei eseményéért járó Bartók Rádió Zenei Díjat. Példaértékű tevékenysége jelentősen hozzájárul ahhoz, hogy a jövő nemzedékének fiataljai is egyre szélesebb körben váljanak tudatos kultúraszerető és -fogyasztó felnőttekké. Mindezt inspiráló, párbeszédet generáló, kérdéseket felvető művészeti eseményekkel és szolgáltatásokkal, élményre, kreativitásra és interakcióra építő újszerű programok bemutatásával teszi.</w:t>
      </w:r>
    </w:p>
    <w:p w14:paraId="077FC93C" w14:textId="77777777" w:rsidR="005950E8" w:rsidRPr="007736E0" w:rsidRDefault="005950E8" w:rsidP="00B85250">
      <w:pPr>
        <w:jc w:val="both"/>
        <w:rPr>
          <w:rFonts w:asciiTheme="minorHAnsi" w:hAnsiTheme="minorHAnsi" w:cstheme="minorHAnsi"/>
          <w:bCs/>
          <w:sz w:val="18"/>
          <w:szCs w:val="18"/>
        </w:rPr>
      </w:pPr>
    </w:p>
    <w:p w14:paraId="7059A636" w14:textId="77777777" w:rsidR="00E1007C" w:rsidRPr="007736E0" w:rsidRDefault="00EF23D2" w:rsidP="00A24916">
      <w:pPr>
        <w:spacing w:line="288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7736E0">
        <w:rPr>
          <w:rFonts w:asciiTheme="minorHAnsi" w:hAnsiTheme="minorHAnsi" w:cstheme="minorHAnsi"/>
          <w:sz w:val="18"/>
          <w:szCs w:val="18"/>
        </w:rPr>
        <w:t>További információ:</w:t>
      </w:r>
    </w:p>
    <w:p w14:paraId="3CCE4E34" w14:textId="3BA1A4E9" w:rsidR="00EF23D2" w:rsidRPr="00796086" w:rsidRDefault="00E1007C" w:rsidP="00A24916">
      <w:pPr>
        <w:spacing w:line="288" w:lineRule="auto"/>
        <w:rPr>
          <w:rFonts w:asciiTheme="minorHAnsi" w:hAnsiTheme="minorHAnsi" w:cstheme="minorHAnsi"/>
          <w:sz w:val="18"/>
          <w:szCs w:val="18"/>
        </w:rPr>
      </w:pPr>
      <w:r w:rsidRPr="007736E0">
        <w:rPr>
          <w:rFonts w:asciiTheme="minorHAnsi" w:hAnsiTheme="minorHAnsi" w:cstheme="minorHAnsi"/>
          <w:b/>
          <w:bCs/>
          <w:sz w:val="18"/>
          <w:szCs w:val="18"/>
        </w:rPr>
        <w:t>Méhes</w:t>
      </w:r>
      <w:r w:rsidR="00911F11" w:rsidRPr="007736E0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7736E0">
        <w:rPr>
          <w:rFonts w:asciiTheme="minorHAnsi" w:hAnsiTheme="minorHAnsi" w:cstheme="minorHAnsi"/>
          <w:b/>
          <w:bCs/>
          <w:sz w:val="18"/>
          <w:szCs w:val="18"/>
        </w:rPr>
        <w:t>Zsuzsanna</w:t>
      </w:r>
      <w:r w:rsidR="00EF23D2" w:rsidRPr="007736E0">
        <w:rPr>
          <w:rFonts w:asciiTheme="minorHAnsi" w:hAnsiTheme="minorHAnsi" w:cstheme="minorHAnsi"/>
          <w:b/>
          <w:sz w:val="18"/>
          <w:szCs w:val="18"/>
        </w:rPr>
        <w:br/>
      </w:r>
      <w:r w:rsidR="00EF23D2" w:rsidRPr="007736E0">
        <w:rPr>
          <w:rFonts w:asciiTheme="minorHAnsi" w:hAnsiTheme="minorHAnsi" w:cstheme="minorHAnsi"/>
          <w:sz w:val="18"/>
          <w:szCs w:val="18"/>
        </w:rPr>
        <w:t xml:space="preserve">Email: </w:t>
      </w:r>
      <w:hyperlink r:id="rId8" w:history="1">
        <w:r w:rsidR="00EF23D2" w:rsidRPr="007736E0">
          <w:rPr>
            <w:rStyle w:val="Hiperhivatkozs"/>
            <w:rFonts w:asciiTheme="minorHAnsi" w:hAnsiTheme="minorHAnsi" w:cstheme="minorHAnsi"/>
            <w:sz w:val="18"/>
            <w:szCs w:val="18"/>
          </w:rPr>
          <w:t>sajto@mupa.hu</w:t>
        </w:r>
      </w:hyperlink>
      <w:r w:rsidR="00EF23D2" w:rsidRPr="00796086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2472A8D9" w14:textId="77777777" w:rsidR="002A2A82" w:rsidRPr="00796086" w:rsidRDefault="002A2A82" w:rsidP="00A24916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2A2A82" w:rsidRPr="00796086" w:rsidSect="00A91EF9">
      <w:headerReference w:type="default" r:id="rId9"/>
      <w:headerReference w:type="first" r:id="rId10"/>
      <w:footerReference w:type="first" r:id="rId11"/>
      <w:pgSz w:w="11906" w:h="16838"/>
      <w:pgMar w:top="2495" w:right="1700" w:bottom="1418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54DAF" w14:textId="77777777" w:rsidR="00CC43C1" w:rsidRDefault="00CC43C1" w:rsidP="00F45416">
      <w:r>
        <w:separator/>
      </w:r>
    </w:p>
  </w:endnote>
  <w:endnote w:type="continuationSeparator" w:id="0">
    <w:p w14:paraId="54E38C8F" w14:textId="77777777" w:rsidR="00CC43C1" w:rsidRDefault="00CC43C1" w:rsidP="00F45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CAD1A" w14:textId="77777777" w:rsidR="00A81B22" w:rsidRDefault="00A81B22">
    <w:pPr>
      <w:pStyle w:val="llb"/>
    </w:pPr>
    <w:r>
      <w:rPr>
        <w:noProof/>
        <w:lang w:eastAsia="hu-HU"/>
      </w:rPr>
      <w:drawing>
        <wp:anchor distT="0" distB="0" distL="114300" distR="114300" simplePos="0" relativeHeight="251664384" behindDoc="1" locked="0" layoutInCell="1" allowOverlap="1" wp14:anchorId="3AF42175" wp14:editId="39CD480F">
          <wp:simplePos x="0" y="0"/>
          <wp:positionH relativeFrom="page">
            <wp:posOffset>389255</wp:posOffset>
          </wp:positionH>
          <wp:positionV relativeFrom="page">
            <wp:posOffset>9484995</wp:posOffset>
          </wp:positionV>
          <wp:extent cx="7545600" cy="1436098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rfoteng-foo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4360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BC6B9" w14:textId="77777777" w:rsidR="00CC43C1" w:rsidRDefault="00CC43C1" w:rsidP="00F45416">
      <w:r>
        <w:separator/>
      </w:r>
    </w:p>
  </w:footnote>
  <w:footnote w:type="continuationSeparator" w:id="0">
    <w:p w14:paraId="236A155D" w14:textId="77777777" w:rsidR="00CC43C1" w:rsidRDefault="00CC43C1" w:rsidP="00F45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7D262" w14:textId="77777777" w:rsidR="00681775" w:rsidRDefault="00681775" w:rsidP="00681775">
    <w:pPr>
      <w:pStyle w:val="lfej"/>
    </w:pPr>
    <w:r>
      <w:rPr>
        <w:noProof/>
        <w:lang w:eastAsia="hu-HU"/>
      </w:rPr>
      <w:drawing>
        <wp:anchor distT="0" distB="0" distL="114300" distR="114300" simplePos="0" relativeHeight="251668480" behindDoc="1" locked="0" layoutInCell="1" allowOverlap="1" wp14:anchorId="38DEC9B3" wp14:editId="67CADA81">
          <wp:simplePos x="0" y="0"/>
          <wp:positionH relativeFrom="column">
            <wp:posOffset>-709295</wp:posOffset>
          </wp:positionH>
          <wp:positionV relativeFrom="paragraph">
            <wp:posOffset>-355600</wp:posOffset>
          </wp:positionV>
          <wp:extent cx="7928952" cy="1665746"/>
          <wp:effectExtent l="0" t="0" r="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upa20-levp-HEAD-1240x263px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8952" cy="16657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CE8E3A" w14:textId="77777777" w:rsidR="00681775" w:rsidRDefault="0068177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B2BE5" w14:textId="77777777" w:rsidR="00D11EFA" w:rsidRDefault="00D11EFA">
    <w:pPr>
      <w:pStyle w:val="lfej"/>
    </w:pPr>
    <w:r>
      <w:rPr>
        <w:noProof/>
        <w:lang w:eastAsia="hu-HU"/>
      </w:rPr>
      <w:drawing>
        <wp:anchor distT="0" distB="0" distL="114300" distR="114300" simplePos="0" relativeHeight="251666432" behindDoc="1" locked="0" layoutInCell="1" allowOverlap="1" wp14:anchorId="581732EC" wp14:editId="0D095AFC">
          <wp:simplePos x="0" y="0"/>
          <wp:positionH relativeFrom="column">
            <wp:posOffset>-676275</wp:posOffset>
          </wp:positionH>
          <wp:positionV relativeFrom="paragraph">
            <wp:posOffset>-400685</wp:posOffset>
          </wp:positionV>
          <wp:extent cx="3271520" cy="1625600"/>
          <wp:effectExtent l="0" t="0" r="5080" b="0"/>
          <wp:wrapNone/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upa20-levp-HEAD-1240x263px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714"/>
                  <a:stretch/>
                </pic:blipFill>
                <pic:spPr bwMode="auto">
                  <a:xfrm>
                    <a:off x="0" y="0"/>
                    <a:ext cx="3271520" cy="1625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01CEB"/>
    <w:multiLevelType w:val="hybridMultilevel"/>
    <w:tmpl w:val="0644C9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D61C8"/>
    <w:multiLevelType w:val="hybridMultilevel"/>
    <w:tmpl w:val="8BAA9E3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100E2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B33CAB"/>
    <w:multiLevelType w:val="hybridMultilevel"/>
    <w:tmpl w:val="65F02E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01484B"/>
    <w:multiLevelType w:val="hybridMultilevel"/>
    <w:tmpl w:val="470C229E"/>
    <w:lvl w:ilvl="0" w:tplc="6AB892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279"/>
    <w:rsid w:val="00002C71"/>
    <w:rsid w:val="00002CA9"/>
    <w:rsid w:val="0001188B"/>
    <w:rsid w:val="00020B2E"/>
    <w:rsid w:val="00021148"/>
    <w:rsid w:val="0002316E"/>
    <w:rsid w:val="00032043"/>
    <w:rsid w:val="000325C4"/>
    <w:rsid w:val="00052332"/>
    <w:rsid w:val="00052838"/>
    <w:rsid w:val="0006247D"/>
    <w:rsid w:val="000657E5"/>
    <w:rsid w:val="0006595D"/>
    <w:rsid w:val="00065F93"/>
    <w:rsid w:val="000671BD"/>
    <w:rsid w:val="000705B9"/>
    <w:rsid w:val="00086E54"/>
    <w:rsid w:val="00087C61"/>
    <w:rsid w:val="0009068C"/>
    <w:rsid w:val="00093D1D"/>
    <w:rsid w:val="00097C50"/>
    <w:rsid w:val="000B018B"/>
    <w:rsid w:val="000B20FD"/>
    <w:rsid w:val="000B417C"/>
    <w:rsid w:val="000B593D"/>
    <w:rsid w:val="000C4AF4"/>
    <w:rsid w:val="000D32A0"/>
    <w:rsid w:val="000D5315"/>
    <w:rsid w:val="000E084E"/>
    <w:rsid w:val="000E098D"/>
    <w:rsid w:val="000E1687"/>
    <w:rsid w:val="000E19EC"/>
    <w:rsid w:val="000F5507"/>
    <w:rsid w:val="0010006F"/>
    <w:rsid w:val="00101535"/>
    <w:rsid w:val="0010205F"/>
    <w:rsid w:val="0010266E"/>
    <w:rsid w:val="00103440"/>
    <w:rsid w:val="00107C1D"/>
    <w:rsid w:val="00112ACA"/>
    <w:rsid w:val="00114341"/>
    <w:rsid w:val="0011733B"/>
    <w:rsid w:val="00122E41"/>
    <w:rsid w:val="001244A9"/>
    <w:rsid w:val="001302BF"/>
    <w:rsid w:val="001306D4"/>
    <w:rsid w:val="00131374"/>
    <w:rsid w:val="00133F57"/>
    <w:rsid w:val="001357A9"/>
    <w:rsid w:val="0014049A"/>
    <w:rsid w:val="00143133"/>
    <w:rsid w:val="00144222"/>
    <w:rsid w:val="001452AB"/>
    <w:rsid w:val="001465D7"/>
    <w:rsid w:val="00147F87"/>
    <w:rsid w:val="00152B78"/>
    <w:rsid w:val="00154187"/>
    <w:rsid w:val="00162577"/>
    <w:rsid w:val="00165192"/>
    <w:rsid w:val="001769F4"/>
    <w:rsid w:val="0018005A"/>
    <w:rsid w:val="00193D3A"/>
    <w:rsid w:val="00193F40"/>
    <w:rsid w:val="00195F65"/>
    <w:rsid w:val="001968FE"/>
    <w:rsid w:val="001A0357"/>
    <w:rsid w:val="001A6836"/>
    <w:rsid w:val="001A7F84"/>
    <w:rsid w:val="001B0A7F"/>
    <w:rsid w:val="001B300F"/>
    <w:rsid w:val="001C2FE8"/>
    <w:rsid w:val="001C4279"/>
    <w:rsid w:val="001C4712"/>
    <w:rsid w:val="001C4F17"/>
    <w:rsid w:val="001C515F"/>
    <w:rsid w:val="001D25CB"/>
    <w:rsid w:val="001E03DF"/>
    <w:rsid w:val="001E1B03"/>
    <w:rsid w:val="001E3186"/>
    <w:rsid w:val="001E3B2A"/>
    <w:rsid w:val="00203DD2"/>
    <w:rsid w:val="00210AAB"/>
    <w:rsid w:val="00211883"/>
    <w:rsid w:val="002141C5"/>
    <w:rsid w:val="002177F9"/>
    <w:rsid w:val="0022017C"/>
    <w:rsid w:val="00222E2F"/>
    <w:rsid w:val="00223700"/>
    <w:rsid w:val="00226EB4"/>
    <w:rsid w:val="0023164B"/>
    <w:rsid w:val="0023183D"/>
    <w:rsid w:val="00236F5F"/>
    <w:rsid w:val="00237206"/>
    <w:rsid w:val="002450DD"/>
    <w:rsid w:val="00254D7A"/>
    <w:rsid w:val="00255C32"/>
    <w:rsid w:val="0026149D"/>
    <w:rsid w:val="0026284A"/>
    <w:rsid w:val="00265D96"/>
    <w:rsid w:val="002709D1"/>
    <w:rsid w:val="00271A48"/>
    <w:rsid w:val="00273D65"/>
    <w:rsid w:val="00281158"/>
    <w:rsid w:val="002902A5"/>
    <w:rsid w:val="002957BE"/>
    <w:rsid w:val="002A04EE"/>
    <w:rsid w:val="002A2A82"/>
    <w:rsid w:val="002A2BE6"/>
    <w:rsid w:val="002A4854"/>
    <w:rsid w:val="002A5EC3"/>
    <w:rsid w:val="002A695A"/>
    <w:rsid w:val="002B5BF5"/>
    <w:rsid w:val="002C013C"/>
    <w:rsid w:val="002C1B92"/>
    <w:rsid w:val="002C7449"/>
    <w:rsid w:val="002D4B04"/>
    <w:rsid w:val="002E6858"/>
    <w:rsid w:val="002F167D"/>
    <w:rsid w:val="002F26DF"/>
    <w:rsid w:val="002F53D0"/>
    <w:rsid w:val="0031288C"/>
    <w:rsid w:val="00316647"/>
    <w:rsid w:val="0031672A"/>
    <w:rsid w:val="00316CF5"/>
    <w:rsid w:val="00322F6E"/>
    <w:rsid w:val="00326B2A"/>
    <w:rsid w:val="003377E8"/>
    <w:rsid w:val="00341B95"/>
    <w:rsid w:val="00343ED8"/>
    <w:rsid w:val="0034469F"/>
    <w:rsid w:val="003503C7"/>
    <w:rsid w:val="00351D22"/>
    <w:rsid w:val="00354274"/>
    <w:rsid w:val="0036049E"/>
    <w:rsid w:val="00361261"/>
    <w:rsid w:val="00377611"/>
    <w:rsid w:val="003812ED"/>
    <w:rsid w:val="00381648"/>
    <w:rsid w:val="003816C6"/>
    <w:rsid w:val="00384A1B"/>
    <w:rsid w:val="003939EF"/>
    <w:rsid w:val="003A015C"/>
    <w:rsid w:val="003A344B"/>
    <w:rsid w:val="003A3E06"/>
    <w:rsid w:val="003A41A7"/>
    <w:rsid w:val="003B0FFD"/>
    <w:rsid w:val="003B61A3"/>
    <w:rsid w:val="003B73F8"/>
    <w:rsid w:val="003C549F"/>
    <w:rsid w:val="003C7617"/>
    <w:rsid w:val="003D24AC"/>
    <w:rsid w:val="003D3214"/>
    <w:rsid w:val="003D4A12"/>
    <w:rsid w:val="003E4AD3"/>
    <w:rsid w:val="003E5058"/>
    <w:rsid w:val="003F297A"/>
    <w:rsid w:val="00400B26"/>
    <w:rsid w:val="004210DB"/>
    <w:rsid w:val="004247FC"/>
    <w:rsid w:val="00424F72"/>
    <w:rsid w:val="00426429"/>
    <w:rsid w:val="00432711"/>
    <w:rsid w:val="00435A09"/>
    <w:rsid w:val="00444927"/>
    <w:rsid w:val="00444A56"/>
    <w:rsid w:val="00444BF1"/>
    <w:rsid w:val="00447A65"/>
    <w:rsid w:val="00454F47"/>
    <w:rsid w:val="00455EB6"/>
    <w:rsid w:val="00460410"/>
    <w:rsid w:val="00462355"/>
    <w:rsid w:val="0048337D"/>
    <w:rsid w:val="00484422"/>
    <w:rsid w:val="004863C0"/>
    <w:rsid w:val="00486882"/>
    <w:rsid w:val="00486B7A"/>
    <w:rsid w:val="00487BE9"/>
    <w:rsid w:val="00490554"/>
    <w:rsid w:val="00495DA8"/>
    <w:rsid w:val="004A13D0"/>
    <w:rsid w:val="004A1D72"/>
    <w:rsid w:val="004A3FE4"/>
    <w:rsid w:val="004A69ED"/>
    <w:rsid w:val="004B373D"/>
    <w:rsid w:val="004B52CF"/>
    <w:rsid w:val="004C22EC"/>
    <w:rsid w:val="004C4F46"/>
    <w:rsid w:val="004C6D83"/>
    <w:rsid w:val="004D199C"/>
    <w:rsid w:val="004D1AF6"/>
    <w:rsid w:val="004E2144"/>
    <w:rsid w:val="004E231B"/>
    <w:rsid w:val="004E2B9E"/>
    <w:rsid w:val="004E5170"/>
    <w:rsid w:val="004F1924"/>
    <w:rsid w:val="004F4416"/>
    <w:rsid w:val="005018BD"/>
    <w:rsid w:val="00502CE2"/>
    <w:rsid w:val="00506BAF"/>
    <w:rsid w:val="00507CDE"/>
    <w:rsid w:val="005103E2"/>
    <w:rsid w:val="00514640"/>
    <w:rsid w:val="005176C2"/>
    <w:rsid w:val="005230F0"/>
    <w:rsid w:val="00523B6D"/>
    <w:rsid w:val="00523EB9"/>
    <w:rsid w:val="005321C2"/>
    <w:rsid w:val="005404D6"/>
    <w:rsid w:val="00541308"/>
    <w:rsid w:val="005451E6"/>
    <w:rsid w:val="00546DCF"/>
    <w:rsid w:val="00547271"/>
    <w:rsid w:val="00551EC2"/>
    <w:rsid w:val="005560D1"/>
    <w:rsid w:val="005662BE"/>
    <w:rsid w:val="005700A5"/>
    <w:rsid w:val="00570E66"/>
    <w:rsid w:val="00575804"/>
    <w:rsid w:val="00586CE9"/>
    <w:rsid w:val="0058782E"/>
    <w:rsid w:val="00592E37"/>
    <w:rsid w:val="005937E0"/>
    <w:rsid w:val="005950E8"/>
    <w:rsid w:val="005A6E1E"/>
    <w:rsid w:val="005B0E94"/>
    <w:rsid w:val="005B1488"/>
    <w:rsid w:val="005B3F54"/>
    <w:rsid w:val="005B4157"/>
    <w:rsid w:val="005B429C"/>
    <w:rsid w:val="005D4731"/>
    <w:rsid w:val="005D6C01"/>
    <w:rsid w:val="005F14BD"/>
    <w:rsid w:val="005F44D8"/>
    <w:rsid w:val="005F640D"/>
    <w:rsid w:val="006137DE"/>
    <w:rsid w:val="00625A29"/>
    <w:rsid w:val="00642D2D"/>
    <w:rsid w:val="0064327A"/>
    <w:rsid w:val="00644015"/>
    <w:rsid w:val="006457F5"/>
    <w:rsid w:val="00645BC5"/>
    <w:rsid w:val="006539E5"/>
    <w:rsid w:val="006637EA"/>
    <w:rsid w:val="0067092E"/>
    <w:rsid w:val="00680880"/>
    <w:rsid w:val="00681775"/>
    <w:rsid w:val="00683E0B"/>
    <w:rsid w:val="006842E2"/>
    <w:rsid w:val="00690629"/>
    <w:rsid w:val="006917F8"/>
    <w:rsid w:val="006926F7"/>
    <w:rsid w:val="00694A76"/>
    <w:rsid w:val="006A1AEF"/>
    <w:rsid w:val="006A22B9"/>
    <w:rsid w:val="006A6CD6"/>
    <w:rsid w:val="006B3B59"/>
    <w:rsid w:val="006B404F"/>
    <w:rsid w:val="006B5F9C"/>
    <w:rsid w:val="006B6333"/>
    <w:rsid w:val="006B6F1E"/>
    <w:rsid w:val="006C07BD"/>
    <w:rsid w:val="006C4F66"/>
    <w:rsid w:val="006E03E6"/>
    <w:rsid w:val="006E43B2"/>
    <w:rsid w:val="006E6878"/>
    <w:rsid w:val="006E71F1"/>
    <w:rsid w:val="006E7C7E"/>
    <w:rsid w:val="006F6FC6"/>
    <w:rsid w:val="006F7D8C"/>
    <w:rsid w:val="00700228"/>
    <w:rsid w:val="00702881"/>
    <w:rsid w:val="00702AE9"/>
    <w:rsid w:val="0070721D"/>
    <w:rsid w:val="00707832"/>
    <w:rsid w:val="007117A9"/>
    <w:rsid w:val="00712BFA"/>
    <w:rsid w:val="00712D61"/>
    <w:rsid w:val="00712E52"/>
    <w:rsid w:val="0071554A"/>
    <w:rsid w:val="00727359"/>
    <w:rsid w:val="007306E0"/>
    <w:rsid w:val="00736B3D"/>
    <w:rsid w:val="00736DCA"/>
    <w:rsid w:val="00737DFB"/>
    <w:rsid w:val="007430D1"/>
    <w:rsid w:val="00744912"/>
    <w:rsid w:val="007456C2"/>
    <w:rsid w:val="00747CC2"/>
    <w:rsid w:val="00751541"/>
    <w:rsid w:val="00752602"/>
    <w:rsid w:val="00754F52"/>
    <w:rsid w:val="007614E1"/>
    <w:rsid w:val="00764774"/>
    <w:rsid w:val="00764C4D"/>
    <w:rsid w:val="007668A4"/>
    <w:rsid w:val="00771E33"/>
    <w:rsid w:val="007736E0"/>
    <w:rsid w:val="0077553C"/>
    <w:rsid w:val="007839BD"/>
    <w:rsid w:val="0078476B"/>
    <w:rsid w:val="00785335"/>
    <w:rsid w:val="00796086"/>
    <w:rsid w:val="007B2932"/>
    <w:rsid w:val="007B6695"/>
    <w:rsid w:val="007B7FB7"/>
    <w:rsid w:val="007C1317"/>
    <w:rsid w:val="007C1937"/>
    <w:rsid w:val="007C4073"/>
    <w:rsid w:val="007C684E"/>
    <w:rsid w:val="007D26F0"/>
    <w:rsid w:val="007D372C"/>
    <w:rsid w:val="007D69B0"/>
    <w:rsid w:val="007E2D34"/>
    <w:rsid w:val="007F1E5A"/>
    <w:rsid w:val="007F4E55"/>
    <w:rsid w:val="007F6D4C"/>
    <w:rsid w:val="00810A6E"/>
    <w:rsid w:val="00810F7A"/>
    <w:rsid w:val="008139AC"/>
    <w:rsid w:val="0081533E"/>
    <w:rsid w:val="00822ACD"/>
    <w:rsid w:val="00823468"/>
    <w:rsid w:val="008251BC"/>
    <w:rsid w:val="008271A1"/>
    <w:rsid w:val="0083296B"/>
    <w:rsid w:val="00843A23"/>
    <w:rsid w:val="008514CD"/>
    <w:rsid w:val="00851FFA"/>
    <w:rsid w:val="008532EE"/>
    <w:rsid w:val="008538AC"/>
    <w:rsid w:val="00856938"/>
    <w:rsid w:val="008605E1"/>
    <w:rsid w:val="00863549"/>
    <w:rsid w:val="00864A15"/>
    <w:rsid w:val="00866274"/>
    <w:rsid w:val="008703DB"/>
    <w:rsid w:val="00872AE4"/>
    <w:rsid w:val="008732F0"/>
    <w:rsid w:val="0087487E"/>
    <w:rsid w:val="00874C4F"/>
    <w:rsid w:val="008839FF"/>
    <w:rsid w:val="008862EC"/>
    <w:rsid w:val="00897154"/>
    <w:rsid w:val="008A12E9"/>
    <w:rsid w:val="008B40A8"/>
    <w:rsid w:val="008B4F1B"/>
    <w:rsid w:val="008B6389"/>
    <w:rsid w:val="008B6540"/>
    <w:rsid w:val="008C0614"/>
    <w:rsid w:val="008C2AFC"/>
    <w:rsid w:val="008C4DD6"/>
    <w:rsid w:val="008C7385"/>
    <w:rsid w:val="008D0EB0"/>
    <w:rsid w:val="008D1917"/>
    <w:rsid w:val="008E05B1"/>
    <w:rsid w:val="008E4C04"/>
    <w:rsid w:val="008E6325"/>
    <w:rsid w:val="00902F99"/>
    <w:rsid w:val="00911F11"/>
    <w:rsid w:val="00912371"/>
    <w:rsid w:val="00914F9D"/>
    <w:rsid w:val="009251E3"/>
    <w:rsid w:val="0092553E"/>
    <w:rsid w:val="00925A9D"/>
    <w:rsid w:val="00925E1E"/>
    <w:rsid w:val="00931A18"/>
    <w:rsid w:val="0093392C"/>
    <w:rsid w:val="00934ABA"/>
    <w:rsid w:val="00941756"/>
    <w:rsid w:val="00943AD9"/>
    <w:rsid w:val="009465AC"/>
    <w:rsid w:val="00950DA6"/>
    <w:rsid w:val="009516C8"/>
    <w:rsid w:val="009526B6"/>
    <w:rsid w:val="0095386B"/>
    <w:rsid w:val="00956EF2"/>
    <w:rsid w:val="00965697"/>
    <w:rsid w:val="00965C43"/>
    <w:rsid w:val="00965D9F"/>
    <w:rsid w:val="00970E2C"/>
    <w:rsid w:val="009726D3"/>
    <w:rsid w:val="009742D0"/>
    <w:rsid w:val="009766B8"/>
    <w:rsid w:val="009842FF"/>
    <w:rsid w:val="00986923"/>
    <w:rsid w:val="00995564"/>
    <w:rsid w:val="00995E3C"/>
    <w:rsid w:val="00996DD5"/>
    <w:rsid w:val="009A0E1B"/>
    <w:rsid w:val="009A32F7"/>
    <w:rsid w:val="009B18F9"/>
    <w:rsid w:val="009B629A"/>
    <w:rsid w:val="009C3158"/>
    <w:rsid w:val="009D054C"/>
    <w:rsid w:val="009D15FA"/>
    <w:rsid w:val="009D1EF2"/>
    <w:rsid w:val="009D511A"/>
    <w:rsid w:val="009F1AFB"/>
    <w:rsid w:val="009F2264"/>
    <w:rsid w:val="009F78E6"/>
    <w:rsid w:val="00A002E6"/>
    <w:rsid w:val="00A00DBF"/>
    <w:rsid w:val="00A06DE2"/>
    <w:rsid w:val="00A0722D"/>
    <w:rsid w:val="00A11C47"/>
    <w:rsid w:val="00A13304"/>
    <w:rsid w:val="00A16E33"/>
    <w:rsid w:val="00A24916"/>
    <w:rsid w:val="00A276D7"/>
    <w:rsid w:val="00A34B17"/>
    <w:rsid w:val="00A41892"/>
    <w:rsid w:val="00A42BB0"/>
    <w:rsid w:val="00A444EF"/>
    <w:rsid w:val="00A44B0D"/>
    <w:rsid w:val="00A4649E"/>
    <w:rsid w:val="00A4776C"/>
    <w:rsid w:val="00A563B0"/>
    <w:rsid w:val="00A5698F"/>
    <w:rsid w:val="00A61A38"/>
    <w:rsid w:val="00A62A1D"/>
    <w:rsid w:val="00A64003"/>
    <w:rsid w:val="00A64AA5"/>
    <w:rsid w:val="00A704B1"/>
    <w:rsid w:val="00A74000"/>
    <w:rsid w:val="00A74352"/>
    <w:rsid w:val="00A75CE8"/>
    <w:rsid w:val="00A81B22"/>
    <w:rsid w:val="00A86F5B"/>
    <w:rsid w:val="00A91EF9"/>
    <w:rsid w:val="00A9491D"/>
    <w:rsid w:val="00AA088B"/>
    <w:rsid w:val="00AA2DCA"/>
    <w:rsid w:val="00AA3D96"/>
    <w:rsid w:val="00AA51B8"/>
    <w:rsid w:val="00AB19A6"/>
    <w:rsid w:val="00AC09D9"/>
    <w:rsid w:val="00AC2C32"/>
    <w:rsid w:val="00AC2CC6"/>
    <w:rsid w:val="00AC5915"/>
    <w:rsid w:val="00AC5ACA"/>
    <w:rsid w:val="00AC60CB"/>
    <w:rsid w:val="00AD4C37"/>
    <w:rsid w:val="00AE1DDA"/>
    <w:rsid w:val="00AE2A9D"/>
    <w:rsid w:val="00AF358A"/>
    <w:rsid w:val="00B02604"/>
    <w:rsid w:val="00B069FB"/>
    <w:rsid w:val="00B07A3F"/>
    <w:rsid w:val="00B1053F"/>
    <w:rsid w:val="00B11CAF"/>
    <w:rsid w:val="00B15C5C"/>
    <w:rsid w:val="00B1799D"/>
    <w:rsid w:val="00B22FB8"/>
    <w:rsid w:val="00B26A61"/>
    <w:rsid w:val="00B26D90"/>
    <w:rsid w:val="00B27B1F"/>
    <w:rsid w:val="00B30AC4"/>
    <w:rsid w:val="00B34F66"/>
    <w:rsid w:val="00B367CD"/>
    <w:rsid w:val="00B5235C"/>
    <w:rsid w:val="00B61C60"/>
    <w:rsid w:val="00B62708"/>
    <w:rsid w:val="00B66DBF"/>
    <w:rsid w:val="00B71C84"/>
    <w:rsid w:val="00B72AD5"/>
    <w:rsid w:val="00B74982"/>
    <w:rsid w:val="00B80C01"/>
    <w:rsid w:val="00B85250"/>
    <w:rsid w:val="00B97033"/>
    <w:rsid w:val="00BA2935"/>
    <w:rsid w:val="00BA3374"/>
    <w:rsid w:val="00BB44CD"/>
    <w:rsid w:val="00BB58FD"/>
    <w:rsid w:val="00BB59C6"/>
    <w:rsid w:val="00BC2AA6"/>
    <w:rsid w:val="00BC41EA"/>
    <w:rsid w:val="00BC4BF4"/>
    <w:rsid w:val="00BC65AC"/>
    <w:rsid w:val="00BC66D2"/>
    <w:rsid w:val="00BD2E01"/>
    <w:rsid w:val="00BD6252"/>
    <w:rsid w:val="00BE09AA"/>
    <w:rsid w:val="00BE112F"/>
    <w:rsid w:val="00BE5C39"/>
    <w:rsid w:val="00BE7DCD"/>
    <w:rsid w:val="00BF3086"/>
    <w:rsid w:val="00BF36D6"/>
    <w:rsid w:val="00C02F1D"/>
    <w:rsid w:val="00C06679"/>
    <w:rsid w:val="00C0736D"/>
    <w:rsid w:val="00C07ECB"/>
    <w:rsid w:val="00C17460"/>
    <w:rsid w:val="00C25A8F"/>
    <w:rsid w:val="00C40C98"/>
    <w:rsid w:val="00C41966"/>
    <w:rsid w:val="00C429F3"/>
    <w:rsid w:val="00C46027"/>
    <w:rsid w:val="00C5043A"/>
    <w:rsid w:val="00C55650"/>
    <w:rsid w:val="00C635F8"/>
    <w:rsid w:val="00C65EDB"/>
    <w:rsid w:val="00C776CD"/>
    <w:rsid w:val="00C77A8A"/>
    <w:rsid w:val="00C84540"/>
    <w:rsid w:val="00C86B77"/>
    <w:rsid w:val="00C8780A"/>
    <w:rsid w:val="00C87C1A"/>
    <w:rsid w:val="00C91F28"/>
    <w:rsid w:val="00C954E1"/>
    <w:rsid w:val="00C96A94"/>
    <w:rsid w:val="00CA30E1"/>
    <w:rsid w:val="00CA3375"/>
    <w:rsid w:val="00CA4032"/>
    <w:rsid w:val="00CA7794"/>
    <w:rsid w:val="00CC19BC"/>
    <w:rsid w:val="00CC38E6"/>
    <w:rsid w:val="00CC43C1"/>
    <w:rsid w:val="00CD7207"/>
    <w:rsid w:val="00CE4839"/>
    <w:rsid w:val="00CF59FA"/>
    <w:rsid w:val="00D07EAA"/>
    <w:rsid w:val="00D10765"/>
    <w:rsid w:val="00D1101C"/>
    <w:rsid w:val="00D11EFA"/>
    <w:rsid w:val="00D121B4"/>
    <w:rsid w:val="00D15D51"/>
    <w:rsid w:val="00D21D74"/>
    <w:rsid w:val="00D26A07"/>
    <w:rsid w:val="00D367CB"/>
    <w:rsid w:val="00D5245B"/>
    <w:rsid w:val="00D56B96"/>
    <w:rsid w:val="00D6178A"/>
    <w:rsid w:val="00D77343"/>
    <w:rsid w:val="00DA1741"/>
    <w:rsid w:val="00DC2581"/>
    <w:rsid w:val="00DC33F7"/>
    <w:rsid w:val="00DC6789"/>
    <w:rsid w:val="00DD5361"/>
    <w:rsid w:val="00DE1028"/>
    <w:rsid w:val="00DE34EA"/>
    <w:rsid w:val="00DE7015"/>
    <w:rsid w:val="00DF29F2"/>
    <w:rsid w:val="00DF40E2"/>
    <w:rsid w:val="00DF476A"/>
    <w:rsid w:val="00E008C6"/>
    <w:rsid w:val="00E0247A"/>
    <w:rsid w:val="00E02E69"/>
    <w:rsid w:val="00E06317"/>
    <w:rsid w:val="00E070C9"/>
    <w:rsid w:val="00E1007C"/>
    <w:rsid w:val="00E14089"/>
    <w:rsid w:val="00E1527D"/>
    <w:rsid w:val="00E164E2"/>
    <w:rsid w:val="00E22B79"/>
    <w:rsid w:val="00E2452D"/>
    <w:rsid w:val="00E268DF"/>
    <w:rsid w:val="00E27729"/>
    <w:rsid w:val="00E33661"/>
    <w:rsid w:val="00E37A57"/>
    <w:rsid w:val="00E404B8"/>
    <w:rsid w:val="00E42019"/>
    <w:rsid w:val="00E465EC"/>
    <w:rsid w:val="00E50836"/>
    <w:rsid w:val="00E510B9"/>
    <w:rsid w:val="00E513BD"/>
    <w:rsid w:val="00E53C95"/>
    <w:rsid w:val="00E6717A"/>
    <w:rsid w:val="00E816AD"/>
    <w:rsid w:val="00E85808"/>
    <w:rsid w:val="00E86A27"/>
    <w:rsid w:val="00E90B9E"/>
    <w:rsid w:val="00EA40CF"/>
    <w:rsid w:val="00EA6E3B"/>
    <w:rsid w:val="00EB0B54"/>
    <w:rsid w:val="00EB2292"/>
    <w:rsid w:val="00EB5784"/>
    <w:rsid w:val="00EB6451"/>
    <w:rsid w:val="00EB69AE"/>
    <w:rsid w:val="00EC1D01"/>
    <w:rsid w:val="00EC2FA8"/>
    <w:rsid w:val="00EC4361"/>
    <w:rsid w:val="00ED0945"/>
    <w:rsid w:val="00ED36B5"/>
    <w:rsid w:val="00ED7AAE"/>
    <w:rsid w:val="00EF23D2"/>
    <w:rsid w:val="00EF242C"/>
    <w:rsid w:val="00EF77BD"/>
    <w:rsid w:val="00F004FD"/>
    <w:rsid w:val="00F011AF"/>
    <w:rsid w:val="00F05B6F"/>
    <w:rsid w:val="00F10E1F"/>
    <w:rsid w:val="00F13DB7"/>
    <w:rsid w:val="00F22C39"/>
    <w:rsid w:val="00F27F33"/>
    <w:rsid w:val="00F32674"/>
    <w:rsid w:val="00F32F03"/>
    <w:rsid w:val="00F35817"/>
    <w:rsid w:val="00F35887"/>
    <w:rsid w:val="00F36D32"/>
    <w:rsid w:val="00F400B6"/>
    <w:rsid w:val="00F45416"/>
    <w:rsid w:val="00F45F47"/>
    <w:rsid w:val="00F5735F"/>
    <w:rsid w:val="00F6117C"/>
    <w:rsid w:val="00F67E69"/>
    <w:rsid w:val="00F74001"/>
    <w:rsid w:val="00F74169"/>
    <w:rsid w:val="00F81D4B"/>
    <w:rsid w:val="00F823C9"/>
    <w:rsid w:val="00F86A0C"/>
    <w:rsid w:val="00F9292A"/>
    <w:rsid w:val="00F94DC5"/>
    <w:rsid w:val="00FA0E83"/>
    <w:rsid w:val="00FA1ADF"/>
    <w:rsid w:val="00FA5806"/>
    <w:rsid w:val="00FC1088"/>
    <w:rsid w:val="00FD2893"/>
    <w:rsid w:val="00FE1526"/>
    <w:rsid w:val="00FE2937"/>
    <w:rsid w:val="00FE3CD4"/>
    <w:rsid w:val="00FF443F"/>
    <w:rsid w:val="00FF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D5143E"/>
  <w15:chartTrackingRefBased/>
  <w15:docId w15:val="{E7724B05-2F02-4109-8E41-C67D9AD61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23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454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F45416"/>
  </w:style>
  <w:style w:type="paragraph" w:styleId="llb">
    <w:name w:val="footer"/>
    <w:basedOn w:val="Norml"/>
    <w:link w:val="llbChar"/>
    <w:uiPriority w:val="99"/>
    <w:unhideWhenUsed/>
    <w:rsid w:val="00F454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F45416"/>
  </w:style>
  <w:style w:type="paragraph" w:styleId="Szvegtrzs2">
    <w:name w:val="Body Text 2"/>
    <w:basedOn w:val="Norml"/>
    <w:link w:val="Szvegtrzs2Char"/>
    <w:rsid w:val="001306D4"/>
    <w:pPr>
      <w:spacing w:before="240"/>
      <w:jc w:val="both"/>
    </w:pPr>
    <w:rPr>
      <w:sz w:val="22"/>
      <w:szCs w:val="22"/>
    </w:rPr>
  </w:style>
  <w:style w:type="character" w:customStyle="1" w:styleId="Szvegtrzs2Char">
    <w:name w:val="Szövegtörzs 2 Char"/>
    <w:basedOn w:val="Bekezdsalapbettpusa"/>
    <w:link w:val="Szvegtrzs2"/>
    <w:rsid w:val="001306D4"/>
    <w:rPr>
      <w:rFonts w:ascii="Times New Roman" w:eastAsia="Times New Roman" w:hAnsi="Times New Roman" w:cs="Times New Roman"/>
      <w:lang w:eastAsia="hu-HU"/>
    </w:rPr>
  </w:style>
  <w:style w:type="paragraph" w:styleId="Nincstrkz">
    <w:name w:val="No Spacing"/>
    <w:uiPriority w:val="1"/>
    <w:qFormat/>
    <w:rsid w:val="002A2A82"/>
    <w:pPr>
      <w:spacing w:after="0" w:line="240" w:lineRule="auto"/>
    </w:pPr>
  </w:style>
  <w:style w:type="paragraph" w:styleId="Listaszerbekezds">
    <w:name w:val="List Paragraph"/>
    <w:basedOn w:val="Norml"/>
    <w:uiPriority w:val="72"/>
    <w:rsid w:val="00A81B22"/>
    <w:pPr>
      <w:ind w:left="720"/>
      <w:contextualSpacing/>
    </w:pPr>
  </w:style>
  <w:style w:type="character" w:styleId="Hiperhivatkozs">
    <w:name w:val="Hyperlink"/>
    <w:basedOn w:val="Bekezdsalapbettpusa"/>
    <w:uiPriority w:val="99"/>
    <w:rsid w:val="001C4279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C5AC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C5ACA"/>
    <w:rPr>
      <w:rFonts w:ascii="Segoe UI" w:eastAsia="Times New Roman" w:hAnsi="Segoe UI" w:cs="Segoe UI"/>
      <w:sz w:val="18"/>
      <w:szCs w:val="18"/>
      <w:lang w:eastAsia="hu-HU"/>
    </w:rPr>
  </w:style>
  <w:style w:type="paragraph" w:styleId="Vltozat">
    <w:name w:val="Revision"/>
    <w:hidden/>
    <w:uiPriority w:val="99"/>
    <w:semiHidden/>
    <w:rsid w:val="00F32F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203DD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203DD2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203DD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03DD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03DD2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F5507"/>
    <w:rPr>
      <w:color w:val="605E5C"/>
      <w:shd w:val="clear" w:color="auto" w:fill="E1DFDD"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2450DD"/>
    <w:rPr>
      <w:color w:val="605E5C"/>
      <w:shd w:val="clear" w:color="auto" w:fill="E1DFDD"/>
    </w:rPr>
  </w:style>
  <w:style w:type="character" w:customStyle="1" w:styleId="Feloldatlanmegemlts3">
    <w:name w:val="Feloldatlan megemlítés3"/>
    <w:basedOn w:val="Bekezdsalapbettpusa"/>
    <w:uiPriority w:val="99"/>
    <w:semiHidden/>
    <w:unhideWhenUsed/>
    <w:rsid w:val="001465D7"/>
    <w:rPr>
      <w:color w:val="605E5C"/>
      <w:shd w:val="clear" w:color="auto" w:fill="E1DFDD"/>
    </w:rPr>
  </w:style>
  <w:style w:type="character" w:customStyle="1" w:styleId="Feloldatlanmegemlts4">
    <w:name w:val="Feloldatlan megemlítés4"/>
    <w:basedOn w:val="Bekezdsalapbettpusa"/>
    <w:uiPriority w:val="99"/>
    <w:semiHidden/>
    <w:unhideWhenUsed/>
    <w:rsid w:val="00B26A61"/>
    <w:rPr>
      <w:color w:val="605E5C"/>
      <w:shd w:val="clear" w:color="auto" w:fill="E1DFDD"/>
    </w:rPr>
  </w:style>
  <w:style w:type="character" w:customStyle="1" w:styleId="Feloldatlanmegemlts5">
    <w:name w:val="Feloldatlan megemlítés5"/>
    <w:basedOn w:val="Bekezdsalapbettpusa"/>
    <w:uiPriority w:val="99"/>
    <w:semiHidden/>
    <w:unhideWhenUsed/>
    <w:rsid w:val="003C7617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6E43B2"/>
    <w:rPr>
      <w:color w:val="954F72" w:themeColor="followed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73D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0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0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6782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746266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13864095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3293660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3634001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0161540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76087561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713613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258763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3558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6538734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710640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00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0866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8554468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4902489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3942323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32933312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33630012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3381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010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1544697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40437733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9744035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9155849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7312196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402689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69593228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7642270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12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jto@mupa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upa.hu/jegyek-berletek/2027-tavas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heszs\AppData\Local\Temp\Temp1_mupa_word_sablon_sajtoanyag%20dotx.zip\mupa_word_sablon_sajtoanyag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mupa_word_sablon_sajtoanyag</Template>
  <TotalTime>0</TotalTime>
  <Pages>3</Pages>
  <Words>1007</Words>
  <Characters>6692</Characters>
  <Application>Microsoft Office Word</Application>
  <DocSecurity>0</DocSecurity>
  <Lines>55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Méhes Zsuzsanna</dc:creator>
  <cp:keywords/>
  <dc:description/>
  <cp:lastModifiedBy>Méhes Zsuzsanna</cp:lastModifiedBy>
  <cp:revision>2</cp:revision>
  <dcterms:created xsi:type="dcterms:W3CDTF">2026-09-25T08:05:00Z</dcterms:created>
  <dcterms:modified xsi:type="dcterms:W3CDTF">2026-09-25T08:05:00Z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a67bd95973c0e844d0732cd53656255e1cdb5ec83bd8df93a0dc5c5f7d307423</vt:lpwstr>
  </property>
</Properties>
</file>